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993" w:tblpY="32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70"/>
      </w:tblGrid>
      <w:tr w:rsidR="00B0688D" w14:paraId="50C899B4" w14:textId="77777777" w:rsidTr="00B0688D">
        <w:trPr>
          <w:trHeight w:val="1771"/>
        </w:trPr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</w:tcPr>
          <w:p w14:paraId="27BE762E" w14:textId="77777777" w:rsidR="00B0688D" w:rsidRDefault="00B0688D" w:rsidP="007057F4">
            <w:r>
              <w:rPr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3B6D5D8A" wp14:editId="6DAA5324">
                      <wp:extent cx="5124450" cy="1339403"/>
                      <wp:effectExtent l="0" t="0" r="0" b="0"/>
                      <wp:docPr id="8" name="Textfeld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24450" cy="133940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38A061E" w14:textId="77777777" w:rsidR="00A84B81" w:rsidRDefault="00A84B81" w:rsidP="002E0194">
                                  <w:pPr>
                                    <w:pStyle w:val="Titel"/>
                                  </w:pPr>
                                  <w:r w:rsidRPr="002E0194">
                                    <w:rPr>
                                      <w:lang w:bidi="de-DE"/>
                                    </w:rPr>
                                    <w:t>GESCHÄFTS</w:t>
                                  </w:r>
                                  <w:r>
                                    <w:t>-</w:t>
                                  </w:r>
                                </w:p>
                                <w:p w14:paraId="71197C78" w14:textId="77777777" w:rsidR="00A84B81" w:rsidRPr="002E0194" w:rsidRDefault="00A84B81" w:rsidP="002E0194">
                                  <w:pPr>
                                    <w:pStyle w:val="Titel"/>
                                  </w:pPr>
                                  <w:r>
                                    <w:t>VERTEILUNGPLAN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3B6D5D8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8" o:spid="_x0000_s1026" type="#_x0000_t202" style="width:403.5pt;height:10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" filled="f" stroked="f" strokeweight=".5pt">
                      <v:textbox>
                        <w:txbxContent>
                          <w:p w14:paraId="538A061E" w14:textId="77777777" w:rsidR="00A84B81" w:rsidRDefault="00A84B81" w:rsidP="002E0194">
                            <w:pPr>
                              <w:pStyle w:val="Titel"/>
                            </w:pPr>
                            <w:r w:rsidRPr="002E0194">
                              <w:rPr>
                                <w:lang w:bidi="de-DE"/>
                              </w:rPr>
                              <w:t>GESCHÄFTS</w:t>
                            </w:r>
                            <w:r>
                              <w:t>-</w:t>
                            </w:r>
                          </w:p>
                          <w:p w14:paraId="71197C78" w14:textId="77777777" w:rsidR="00A84B81" w:rsidRPr="002E0194" w:rsidRDefault="00A84B81" w:rsidP="002E0194">
                            <w:pPr>
                              <w:pStyle w:val="Titel"/>
                            </w:pPr>
                            <w:r>
                              <w:t>VERTEILUNGPLAN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tbl>
      <w:tblPr>
        <w:tblpPr w:leftFromText="180" w:rightFromText="180" w:vertAnchor="text" w:horzAnchor="page" w:tblpX="954" w:tblpY="289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56"/>
      </w:tblGrid>
      <w:tr w:rsidR="00B0688D" w14:paraId="0EAAD8BD" w14:textId="77777777" w:rsidTr="00015289">
        <w:trPr>
          <w:trHeight w:val="2043"/>
        </w:trPr>
        <w:tc>
          <w:tcPr>
            <w:tcW w:w="5856" w:type="dxa"/>
          </w:tcPr>
          <w:p w14:paraId="3ABD63CF" w14:textId="77777777" w:rsidR="00B0688D" w:rsidRDefault="00B0688D" w:rsidP="007057F4">
            <w:r>
              <w:rPr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3A448E61" wp14:editId="7316F447">
                      <wp:extent cx="2842054" cy="469557"/>
                      <wp:effectExtent l="0" t="0" r="0" b="6985"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2054" cy="46955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FAD3553" w14:textId="77777777" w:rsidR="00A84B81" w:rsidRPr="002178B9" w:rsidRDefault="00A84B81" w:rsidP="004F2231">
                                  <w:pPr>
                                    <w:rPr>
                                      <w:rFonts w:asciiTheme="majorHAnsi" w:hAnsiTheme="majorHAnsi"/>
                                      <w:color w:val="0189F9" w:themeColor="accent1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0189F9" w:themeColor="accent1"/>
                                      <w:sz w:val="48"/>
                                      <w:szCs w:val="48"/>
                                      <w:lang w:bidi="de-DE"/>
                                    </w:rPr>
                                    <w:t>Marienschule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A448E61" id="Textfeld 6" o:spid="_x0000_s1027" type="#_x0000_t202" style="width:223.8pt;height:3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" filled="f" stroked="f" strokeweight=".5pt">
                      <v:textbox>
                        <w:txbxContent>
                          <w:p w14:paraId="2FAD3553" w14:textId="77777777" w:rsidR="00A84B81" w:rsidRPr="002178B9" w:rsidRDefault="00A84B81" w:rsidP="004F2231">
                            <w:pPr>
                              <w:rPr>
                                <w:rFonts w:asciiTheme="majorHAnsi" w:hAnsiTheme="majorHAnsi"/>
                                <w:color w:val="0189F9" w:themeColor="accen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189F9" w:themeColor="accent1"/>
                                <w:sz w:val="48"/>
                                <w:szCs w:val="48"/>
                                <w:lang w:bidi="de-DE"/>
                              </w:rPr>
                              <w:t>Marienschule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52A64E37" wp14:editId="511368B9">
                      <wp:extent cx="3718560" cy="605155"/>
                      <wp:effectExtent l="0" t="0" r="0" b="4445"/>
                      <wp:docPr id="7" name="Textfeld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18560" cy="6051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BB76236" w14:textId="77777777" w:rsidR="00A84B81" w:rsidRPr="00B0688D" w:rsidRDefault="00A84B81" w:rsidP="007057F4">
                                  <w:r>
                                    <w:rPr>
                                      <w:lang w:bidi="de-DE"/>
                                    </w:rPr>
                                    <w:t>www.gsmarienschule-marienfeld.de</w:t>
                                  </w:r>
                                </w:p>
                                <w:p w14:paraId="153F69E4" w14:textId="77777777" w:rsidR="00A84B81" w:rsidRPr="00B0688D" w:rsidRDefault="00A84B81" w:rsidP="007057F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2A64E37" id="Textfeld 7" o:spid="_x0000_s1028" type="#_x0000_t202" style="width:292.8pt;height:4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" filled="f" stroked="f" strokeweight=".5pt">
                      <v:textbox>
                        <w:txbxContent>
                          <w:p w14:paraId="0BB76236" w14:textId="77777777" w:rsidR="00A84B81" w:rsidRPr="00B0688D" w:rsidRDefault="00A84B81" w:rsidP="007057F4">
                            <w:r>
                              <w:rPr>
                                <w:lang w:bidi="de-DE"/>
                              </w:rPr>
                              <w:t>www.gsmarienschule-marienfeld.de</w:t>
                            </w:r>
                          </w:p>
                          <w:p w14:paraId="153F69E4" w14:textId="77777777" w:rsidR="00A84B81" w:rsidRPr="00B0688D" w:rsidRDefault="00A84B81" w:rsidP="007057F4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4B498AA6" w14:textId="77777777" w:rsidR="008A3C95" w:rsidRDefault="00015289" w:rsidP="00015289">
      <w:pPr>
        <w:jc w:val="center"/>
      </w:pPr>
      <w:r>
        <w:rPr>
          <w:noProof/>
          <w:lang w:eastAsia="de-DE"/>
        </w:rPr>
        <w:drawing>
          <wp:anchor distT="0" distB="0" distL="114300" distR="114300" simplePos="0" relativeHeight="251662336" behindDoc="1" locked="0" layoutInCell="1" allowOverlap="1" wp14:anchorId="70A56BC1" wp14:editId="1523B032">
            <wp:simplePos x="0" y="0"/>
            <wp:positionH relativeFrom="column">
              <wp:posOffset>3037698</wp:posOffset>
            </wp:positionH>
            <wp:positionV relativeFrom="paragraph">
              <wp:posOffset>46990</wp:posOffset>
            </wp:positionV>
            <wp:extent cx="2330450" cy="3310890"/>
            <wp:effectExtent l="0" t="0" r="0" b="3810"/>
            <wp:wrapNone/>
            <wp:docPr id="4" name="Grafik 4" descr="farbiges, transparentes Rechte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0450" cy="3310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XSpec="center" w:tblpY="13051"/>
        <w:tblW w:w="1035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49"/>
        <w:gridCol w:w="4901"/>
      </w:tblGrid>
      <w:tr w:rsidR="0051019E" w14:paraId="7AC95C24" w14:textId="77777777" w:rsidTr="0051019E">
        <w:trPr>
          <w:trHeight w:val="1080"/>
        </w:trPr>
        <w:tc>
          <w:tcPr>
            <w:tcW w:w="5449" w:type="dxa"/>
            <w:vAlign w:val="center"/>
          </w:tcPr>
          <w:p w14:paraId="5F58E0CA" w14:textId="77777777" w:rsidR="0051019E" w:rsidRDefault="0051019E" w:rsidP="0051019E">
            <w:r>
              <w:rPr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152B22FE" wp14:editId="32EA1FEC">
                      <wp:extent cx="2458995" cy="605155"/>
                      <wp:effectExtent l="0" t="0" r="0" b="4445"/>
                      <wp:docPr id="13" name="Textfeld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8995" cy="6051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8C01DB8" w14:textId="77777777" w:rsidR="00A84B81" w:rsidRPr="004F2231" w:rsidRDefault="00A84B81" w:rsidP="0051019E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  <w:lang w:bidi="de-DE"/>
                                    </w:rPr>
                                    <w:t>Klosterstraße 11</w:t>
                                  </w:r>
                                </w:p>
                                <w:p w14:paraId="0D41020D" w14:textId="77777777" w:rsidR="00A84B81" w:rsidRPr="007057F4" w:rsidRDefault="00A84B81" w:rsidP="0051019E">
                                  <w:r>
                                    <w:rPr>
                                      <w:lang w:bidi="de-DE"/>
                                    </w:rPr>
                                    <w:t>33428 Marienfeld</w:t>
                                  </w:r>
                                </w:p>
                                <w:p w14:paraId="11F856E9" w14:textId="77777777" w:rsidR="00A84B81" w:rsidRPr="007057F4" w:rsidRDefault="00A84B81" w:rsidP="0051019E"/>
                                <w:p w14:paraId="7F2AE63B" w14:textId="77777777" w:rsidR="00A84B81" w:rsidRPr="007057F4" w:rsidRDefault="00A84B81" w:rsidP="0051019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52B22FE" id="Textfeld 13" o:spid="_x0000_s1029" type="#_x0000_t202" style="width:193.6pt;height:4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" filled="f" stroked="f" strokeweight=".5pt">
                      <v:textbox>
                        <w:txbxContent>
                          <w:p w14:paraId="48C01DB8" w14:textId="77777777" w:rsidR="00A84B81" w:rsidRPr="004F2231" w:rsidRDefault="00A84B81" w:rsidP="0051019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bidi="de-DE"/>
                              </w:rPr>
                              <w:t>Klosterstraße 11</w:t>
                            </w:r>
                          </w:p>
                          <w:p w14:paraId="0D41020D" w14:textId="77777777" w:rsidR="00A84B81" w:rsidRPr="007057F4" w:rsidRDefault="00A84B81" w:rsidP="0051019E">
                            <w:r>
                              <w:rPr>
                                <w:lang w:bidi="de-DE"/>
                              </w:rPr>
                              <w:t>33428 Marienfeld</w:t>
                            </w:r>
                          </w:p>
                          <w:p w14:paraId="11F856E9" w14:textId="77777777" w:rsidR="00A84B81" w:rsidRPr="007057F4" w:rsidRDefault="00A84B81" w:rsidP="0051019E"/>
                          <w:p w14:paraId="7F2AE63B" w14:textId="77777777" w:rsidR="00A84B81" w:rsidRPr="007057F4" w:rsidRDefault="00A84B81" w:rsidP="0051019E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901" w:type="dxa"/>
            <w:vAlign w:val="center"/>
          </w:tcPr>
          <w:p w14:paraId="6FB48118" w14:textId="77777777" w:rsidR="0051019E" w:rsidRDefault="0051019E" w:rsidP="0051019E">
            <w:pPr>
              <w:jc w:val="right"/>
            </w:pPr>
          </w:p>
        </w:tc>
      </w:tr>
    </w:tbl>
    <w:p w14:paraId="4B6DE821" w14:textId="660E82BE" w:rsidR="004C6867" w:rsidRDefault="00AF27D9" w:rsidP="00C80082">
      <w:pPr>
        <w:rPr>
          <w:lang w:bidi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D77CAC" wp14:editId="17D6A775">
                <wp:simplePos x="0" y="0"/>
                <wp:positionH relativeFrom="column">
                  <wp:posOffset>-3656965</wp:posOffset>
                </wp:positionH>
                <wp:positionV relativeFrom="paragraph">
                  <wp:posOffset>6419850</wp:posOffset>
                </wp:positionV>
                <wp:extent cx="2457450" cy="1403985"/>
                <wp:effectExtent l="0" t="0" r="0" b="63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11B87" w14:textId="77777777" w:rsidR="00A84B81" w:rsidRDefault="00A84B81">
                            <w:r w:rsidRPr="00AF27D9"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3EFC1A5A" wp14:editId="688BC35D">
                                  <wp:extent cx="1419225" cy="1419225"/>
                                  <wp:effectExtent l="0" t="0" r="9525" b="9525"/>
                                  <wp:docPr id="31" name="Grafik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9225" cy="1419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D77CAC" id="Textfeld 2" o:spid="_x0000_s1030" type="#_x0000_t202" style="position:absolute;margin-left:-287.95pt;margin-top:505.5pt;width:193.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" filled="f" stroked="f">
                <v:textbox style="mso-fit-shape-to-text:t">
                  <w:txbxContent>
                    <w:p w14:paraId="50411B87" w14:textId="77777777" w:rsidR="00A84B81" w:rsidRDefault="00A84B81">
                      <w:r w:rsidRPr="00AF27D9"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3EFC1A5A" wp14:editId="688BC35D">
                            <wp:extent cx="1419225" cy="1419225"/>
                            <wp:effectExtent l="0" t="0" r="9525" b="9525"/>
                            <wp:docPr id="31" name="Grafik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9225" cy="1419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63360" behindDoc="1" locked="0" layoutInCell="1" allowOverlap="1" wp14:anchorId="20E2E63C" wp14:editId="3BA73E26">
            <wp:simplePos x="0" y="0"/>
            <wp:positionH relativeFrom="column">
              <wp:posOffset>-2676525</wp:posOffset>
            </wp:positionH>
            <wp:positionV relativeFrom="paragraph">
              <wp:posOffset>3326130</wp:posOffset>
            </wp:positionV>
            <wp:extent cx="4105275" cy="4959985"/>
            <wp:effectExtent l="0" t="0" r="9525" b="0"/>
            <wp:wrapNone/>
            <wp:docPr id="5" name="Grafik 5" descr="Logo Mariensch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Marienschul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7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495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1A08140B" wp14:editId="42F5B47A">
            <wp:simplePos x="0" y="0"/>
            <wp:positionH relativeFrom="column">
              <wp:posOffset>-3952240</wp:posOffset>
            </wp:positionH>
            <wp:positionV relativeFrom="paragraph">
              <wp:posOffset>1504950</wp:posOffset>
            </wp:positionV>
            <wp:extent cx="5848350" cy="1819275"/>
            <wp:effectExtent l="0" t="0" r="0" b="9525"/>
            <wp:wrapNone/>
            <wp:docPr id="1" name="Grafik 1" descr="Farbiges Rechte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5484">
        <w:rPr>
          <w:lang w:bidi="de-DE"/>
        </w:rPr>
        <w:t>Stand</w:t>
      </w:r>
      <w:r w:rsidR="00262BAE">
        <w:rPr>
          <w:lang w:bidi="de-DE"/>
        </w:rPr>
        <w:t>:</w:t>
      </w:r>
      <w:r w:rsidR="006F1405">
        <w:rPr>
          <w:lang w:bidi="de-DE"/>
        </w:rPr>
        <w:t xml:space="preserve"> </w:t>
      </w:r>
      <w:r w:rsidR="00A84B81">
        <w:rPr>
          <w:lang w:bidi="de-DE"/>
        </w:rPr>
        <w:t>9/2</w:t>
      </w:r>
      <w:r w:rsidR="00631422">
        <w:rPr>
          <w:lang w:bidi="de-DE"/>
        </w:rPr>
        <w:t>6</w:t>
      </w:r>
    </w:p>
    <w:p w14:paraId="37A1C405" w14:textId="7AF33881" w:rsidR="004C6867" w:rsidRDefault="004C6867" w:rsidP="00C80082">
      <w:pPr>
        <w:rPr>
          <w:lang w:bidi="de-DE"/>
        </w:rPr>
      </w:pPr>
    </w:p>
    <w:p w14:paraId="5FCBAAF7" w14:textId="236ABA8C" w:rsidR="004C6867" w:rsidRDefault="004C6867" w:rsidP="00C80082">
      <w:pPr>
        <w:rPr>
          <w:lang w:bidi="de-DE"/>
        </w:rPr>
      </w:pPr>
    </w:p>
    <w:p w14:paraId="50834727" w14:textId="574D8925" w:rsidR="004C6867" w:rsidRDefault="004C6867" w:rsidP="00C80082">
      <w:pPr>
        <w:rPr>
          <w:lang w:bidi="de-DE"/>
        </w:rPr>
      </w:pPr>
    </w:p>
    <w:p w14:paraId="54933272" w14:textId="2E032FBC" w:rsidR="004C6867" w:rsidRDefault="004C6867" w:rsidP="00C80082">
      <w:pPr>
        <w:rPr>
          <w:lang w:bidi="de-DE"/>
        </w:rPr>
      </w:pPr>
    </w:p>
    <w:p w14:paraId="4B4AFD7D" w14:textId="16EB751C" w:rsidR="004C6867" w:rsidRDefault="004C6867" w:rsidP="00C80082">
      <w:pPr>
        <w:rPr>
          <w:lang w:bidi="de-DE"/>
        </w:rPr>
      </w:pPr>
    </w:p>
    <w:p w14:paraId="61F87EB3" w14:textId="15217677" w:rsidR="004C6867" w:rsidRDefault="004C6867" w:rsidP="00C80082">
      <w:pPr>
        <w:rPr>
          <w:lang w:bidi="de-DE"/>
        </w:rPr>
      </w:pPr>
    </w:p>
    <w:p w14:paraId="3FCA7A1D" w14:textId="55BB7DEE" w:rsidR="004C6867" w:rsidRDefault="004C6867" w:rsidP="00C80082">
      <w:pPr>
        <w:rPr>
          <w:lang w:bidi="de-DE"/>
        </w:rPr>
      </w:pPr>
    </w:p>
    <w:p w14:paraId="14DAF3AC" w14:textId="2EC2C9A7" w:rsidR="004C6867" w:rsidRDefault="004C6867" w:rsidP="00C80082">
      <w:pPr>
        <w:rPr>
          <w:lang w:bidi="de-DE"/>
        </w:rPr>
      </w:pPr>
    </w:p>
    <w:p w14:paraId="01BEE00B" w14:textId="12A5A758" w:rsidR="004C6867" w:rsidRDefault="004C6867" w:rsidP="00C80082">
      <w:pPr>
        <w:rPr>
          <w:lang w:bidi="de-DE"/>
        </w:rPr>
      </w:pPr>
    </w:p>
    <w:p w14:paraId="781187ED" w14:textId="53987F57" w:rsidR="004C6867" w:rsidRDefault="004C6867" w:rsidP="00C80082">
      <w:pPr>
        <w:rPr>
          <w:lang w:bidi="de-DE"/>
        </w:rPr>
      </w:pPr>
    </w:p>
    <w:p w14:paraId="1C5A0A58" w14:textId="454B8E5C" w:rsidR="004C6867" w:rsidRDefault="004C6867" w:rsidP="00C80082">
      <w:pPr>
        <w:rPr>
          <w:lang w:bidi="de-DE"/>
        </w:rPr>
      </w:pPr>
    </w:p>
    <w:p w14:paraId="7EA148B1" w14:textId="0C6EB660" w:rsidR="004C6867" w:rsidRDefault="004C6867" w:rsidP="00C80082">
      <w:pPr>
        <w:rPr>
          <w:lang w:bidi="de-DE"/>
        </w:rPr>
      </w:pPr>
    </w:p>
    <w:p w14:paraId="0E572EF6" w14:textId="41B13BAE" w:rsidR="004C6867" w:rsidRDefault="004C6867" w:rsidP="00C80082">
      <w:pPr>
        <w:rPr>
          <w:lang w:bidi="de-DE"/>
        </w:rPr>
      </w:pPr>
    </w:p>
    <w:p w14:paraId="474B5169" w14:textId="2F7F02C3" w:rsidR="004C6867" w:rsidRDefault="004C6867" w:rsidP="00C80082">
      <w:pPr>
        <w:rPr>
          <w:lang w:bidi="de-DE"/>
        </w:rPr>
      </w:pPr>
    </w:p>
    <w:p w14:paraId="3699AF9C" w14:textId="40F2B310" w:rsidR="004C6867" w:rsidRDefault="004C6867" w:rsidP="00C80082">
      <w:pPr>
        <w:rPr>
          <w:lang w:bidi="de-DE"/>
        </w:rPr>
      </w:pPr>
    </w:p>
    <w:p w14:paraId="39CC39EA" w14:textId="6AD69C53" w:rsidR="004C6867" w:rsidRDefault="004C6867" w:rsidP="00C80082">
      <w:pPr>
        <w:rPr>
          <w:lang w:bidi="de-DE"/>
        </w:rPr>
      </w:pPr>
    </w:p>
    <w:p w14:paraId="4637FF95" w14:textId="6D54D277" w:rsidR="004C6867" w:rsidRDefault="004C6867" w:rsidP="00C80082">
      <w:pPr>
        <w:rPr>
          <w:lang w:bidi="de-DE"/>
        </w:rPr>
      </w:pPr>
    </w:p>
    <w:p w14:paraId="6A1B092D" w14:textId="2A3BFD8F" w:rsidR="004C6867" w:rsidRDefault="004C6867" w:rsidP="00C80082">
      <w:pPr>
        <w:rPr>
          <w:lang w:bidi="de-DE"/>
        </w:rPr>
      </w:pPr>
    </w:p>
    <w:p w14:paraId="5A7B143D" w14:textId="3EC45854" w:rsidR="004C6867" w:rsidRDefault="004C6867" w:rsidP="00C80082">
      <w:pPr>
        <w:rPr>
          <w:lang w:bidi="de-DE"/>
        </w:rPr>
      </w:pPr>
    </w:p>
    <w:p w14:paraId="0D7D6523" w14:textId="1E9DA24B" w:rsidR="004C6867" w:rsidRDefault="004C6867" w:rsidP="00C80082">
      <w:pPr>
        <w:rPr>
          <w:lang w:bidi="de-DE"/>
        </w:rPr>
      </w:pPr>
    </w:p>
    <w:p w14:paraId="2067E207" w14:textId="4C56E4A8" w:rsidR="004C6867" w:rsidRDefault="004C6867" w:rsidP="00C80082">
      <w:pPr>
        <w:rPr>
          <w:lang w:bidi="de-DE"/>
        </w:rPr>
      </w:pPr>
    </w:p>
    <w:p w14:paraId="3C8EF120" w14:textId="52C52846" w:rsidR="004C6867" w:rsidRDefault="004C6867" w:rsidP="00C80082">
      <w:pPr>
        <w:rPr>
          <w:lang w:bidi="de-DE"/>
        </w:rPr>
      </w:pPr>
    </w:p>
    <w:p w14:paraId="70A6E27D" w14:textId="4D4BC62D" w:rsidR="004C6867" w:rsidRDefault="004C6867" w:rsidP="00C80082">
      <w:pPr>
        <w:rPr>
          <w:lang w:bidi="de-DE"/>
        </w:rPr>
      </w:pPr>
    </w:p>
    <w:p w14:paraId="6EFE946C" w14:textId="3790D88A" w:rsidR="004C6867" w:rsidRDefault="004C6867" w:rsidP="00C80082">
      <w:pPr>
        <w:rPr>
          <w:lang w:bidi="de-DE"/>
        </w:rPr>
      </w:pPr>
    </w:p>
    <w:p w14:paraId="4ACFEFC9" w14:textId="262EE111" w:rsidR="004C6867" w:rsidRDefault="004C6867" w:rsidP="00C80082">
      <w:pPr>
        <w:rPr>
          <w:lang w:bidi="de-DE"/>
        </w:rPr>
      </w:pPr>
    </w:p>
    <w:p w14:paraId="6F7D03FE" w14:textId="2A0F17AB" w:rsidR="004C6867" w:rsidRDefault="004C6867" w:rsidP="00C80082">
      <w:pPr>
        <w:rPr>
          <w:lang w:bidi="de-DE"/>
        </w:rPr>
      </w:pPr>
    </w:p>
    <w:p w14:paraId="200BC048" w14:textId="7DDC56BB" w:rsidR="004C6867" w:rsidRDefault="004C6867" w:rsidP="00C80082">
      <w:pPr>
        <w:rPr>
          <w:lang w:bidi="de-DE"/>
        </w:rPr>
      </w:pPr>
    </w:p>
    <w:p w14:paraId="08F83634" w14:textId="35441C84" w:rsidR="004C6867" w:rsidRDefault="004C6867" w:rsidP="00C80082">
      <w:pPr>
        <w:rPr>
          <w:lang w:bidi="de-DE"/>
        </w:rPr>
      </w:pPr>
    </w:p>
    <w:p w14:paraId="1106D391" w14:textId="4DEF0C76" w:rsidR="004C6867" w:rsidRDefault="004C6867" w:rsidP="00C80082">
      <w:pPr>
        <w:rPr>
          <w:lang w:bidi="de-DE"/>
        </w:rPr>
      </w:pPr>
    </w:p>
    <w:p w14:paraId="66BDD9D7" w14:textId="1C5AF82E" w:rsidR="004C6867" w:rsidRDefault="004C6867" w:rsidP="00C80082">
      <w:pPr>
        <w:rPr>
          <w:lang w:bidi="de-DE"/>
        </w:rPr>
      </w:pPr>
    </w:p>
    <w:p w14:paraId="68EFC5D7" w14:textId="5185ADBC" w:rsidR="004C6867" w:rsidRDefault="004C6867" w:rsidP="00C80082">
      <w:pPr>
        <w:rPr>
          <w:lang w:bidi="de-DE"/>
        </w:rPr>
      </w:pPr>
    </w:p>
    <w:p w14:paraId="0E820768" w14:textId="77777777" w:rsidR="004C6867" w:rsidRDefault="004C6867" w:rsidP="00C80082">
      <w:pPr>
        <w:rPr>
          <w:lang w:bidi="de-DE"/>
        </w:rPr>
        <w:sectPr w:rsidR="004C6867" w:rsidSect="00B60FDF">
          <w:headerReference w:type="even" r:id="rId14"/>
          <w:footerReference w:type="even" r:id="rId15"/>
          <w:pgSz w:w="11906" w:h="16838" w:code="9"/>
          <w:pgMar w:top="284" w:right="1152" w:bottom="720" w:left="1152" w:header="0" w:footer="0" w:gutter="0"/>
          <w:pgNumType w:start="0"/>
          <w:cols w:space="720"/>
          <w:titlePg/>
          <w:docGrid w:linePitch="382"/>
        </w:sectPr>
      </w:pPr>
    </w:p>
    <w:p w14:paraId="318D0A60" w14:textId="1376DAFA" w:rsidR="007F4202" w:rsidRDefault="0009194B" w:rsidP="004C6867">
      <w:pPr>
        <w:ind w:left="426" w:firstLine="141"/>
        <w:rPr>
          <w:lang w:bidi="de-DE"/>
        </w:rPr>
        <w:sectPr w:rsidR="007F4202" w:rsidSect="004C6867">
          <w:pgSz w:w="16838" w:h="11906" w:orient="landscape" w:code="9"/>
          <w:pgMar w:top="-284" w:right="1152" w:bottom="1152" w:left="720" w:header="0" w:footer="0" w:gutter="0"/>
          <w:pgNumType w:start="0"/>
          <w:cols w:space="720"/>
          <w:titlePg/>
          <w:docGrid w:linePitch="382"/>
        </w:sectPr>
      </w:pPr>
      <w:r>
        <w:rPr>
          <w:noProof/>
          <w:lang w:bidi="de-DE"/>
        </w:rPr>
        <w:lastRenderedPageBreak/>
        <w:drawing>
          <wp:inline distT="0" distB="0" distL="0" distR="0" wp14:anchorId="51BB7219" wp14:editId="627A4913">
            <wp:extent cx="9345506" cy="7009130"/>
            <wp:effectExtent l="0" t="0" r="8255" b="127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345506" cy="700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D5DF3" w14:textId="2DBA356E" w:rsidR="004C6867" w:rsidRPr="00B60FDF" w:rsidRDefault="00B60FDF" w:rsidP="00B60FDF">
      <w:pPr>
        <w:tabs>
          <w:tab w:val="left" w:pos="1611"/>
        </w:tabs>
        <w:ind w:left="426" w:firstLine="141"/>
        <w:rPr>
          <w:lang w:bidi="de-DE"/>
        </w:rPr>
      </w:pPr>
      <w:r>
        <w:rPr>
          <w:lang w:bidi="de-DE"/>
        </w:rPr>
        <w:lastRenderedPageBreak/>
        <w:tab/>
      </w:r>
    </w:p>
    <w:tbl>
      <w:tblPr>
        <w:tblpPr w:leftFromText="180" w:rightFromText="180" w:vertAnchor="page" w:horzAnchor="margin" w:tblpY="3427"/>
        <w:tblW w:w="14966" w:type="dxa"/>
        <w:tblBorders>
          <w:top w:val="single" w:sz="8" w:space="0" w:color="0189F9" w:themeColor="accent1"/>
          <w:left w:val="single" w:sz="8" w:space="0" w:color="0189F9" w:themeColor="accent1"/>
          <w:bottom w:val="single" w:sz="8" w:space="0" w:color="0189F9" w:themeColor="accent1"/>
          <w:right w:val="single" w:sz="8" w:space="0" w:color="0189F9" w:themeColor="accent1"/>
          <w:insideH w:val="single" w:sz="8" w:space="0" w:color="0189F9" w:themeColor="accent1"/>
          <w:insideV w:val="single" w:sz="8" w:space="0" w:color="0189F9" w:themeColor="accent1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66"/>
      </w:tblGrid>
      <w:tr w:rsidR="004F2231" w14:paraId="546F4116" w14:textId="77777777" w:rsidTr="00B60FDF">
        <w:trPr>
          <w:trHeight w:val="853"/>
        </w:trPr>
        <w:tc>
          <w:tcPr>
            <w:tcW w:w="14966" w:type="dxa"/>
            <w:tcBorders>
              <w:top w:val="nil"/>
              <w:left w:val="nil"/>
              <w:bottom w:val="nil"/>
              <w:right w:val="nil"/>
            </w:tcBorders>
          </w:tcPr>
          <w:p w14:paraId="4F62B03F" w14:textId="77777777" w:rsidR="00C80082" w:rsidRDefault="00C80082" w:rsidP="00C80082">
            <w:pPr>
              <w:spacing w:line="240" w:lineRule="auto"/>
              <w:rPr>
                <w:bCs/>
                <w:noProof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6042"/>
              <w:gridCol w:w="5010"/>
            </w:tblGrid>
            <w:tr w:rsidR="00C80082" w14:paraId="7E8FDE68" w14:textId="77777777" w:rsidTr="00B60FDF">
              <w:tc>
                <w:tcPr>
                  <w:tcW w:w="11052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99A6E2" w:themeFill="accent2" w:themeFillTint="66"/>
                </w:tcPr>
                <w:p w14:paraId="08CB6935" w14:textId="3D3C0D09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St</w:t>
                  </w:r>
                  <w:r w:rsidR="00B60FDF">
                    <w:t>u</w:t>
                  </w:r>
                  <w:r>
                    <w:t>ndenpla</w:t>
                  </w:r>
                  <w:r w:rsidR="00C72B04">
                    <w:t xml:space="preserve">n mit </w:t>
                  </w:r>
                  <w:proofErr w:type="spellStart"/>
                  <w:r>
                    <w:t>Untis</w:t>
                  </w:r>
                  <w:proofErr w:type="spellEnd"/>
                  <w:r w:rsidR="00C72B04">
                    <w:t>/ Mehrarbeitsabrech</w:t>
                  </w:r>
                  <w:r w:rsidR="006F5484">
                    <w:t>n</w:t>
                  </w:r>
                  <w:r w:rsidR="00C72B04">
                    <w:t>ung</w:t>
                  </w:r>
                </w:p>
              </w:tc>
            </w:tr>
            <w:tr w:rsidR="00C72B04" w14:paraId="3A3592BA" w14:textId="77777777" w:rsidTr="00B60FDF">
              <w:tc>
                <w:tcPr>
                  <w:tcW w:w="11052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8F64158" w14:textId="00C37757" w:rsidR="00C72B04" w:rsidRDefault="00C72B04" w:rsidP="00631422">
                  <w:pPr>
                    <w:framePr w:hSpace="180" w:wrap="around" w:vAnchor="page" w:hAnchor="margin" w:y="3427"/>
                  </w:pPr>
                  <w:r>
                    <w:t xml:space="preserve">Gudrun Poschmann </w:t>
                  </w:r>
                </w:p>
              </w:tc>
            </w:tr>
            <w:tr w:rsidR="00C72B04" w14:paraId="20443F4E" w14:textId="77777777" w:rsidTr="00B60FDF">
              <w:tc>
                <w:tcPr>
                  <w:tcW w:w="11052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99A6E2" w:themeFill="accent2" w:themeFillTint="66"/>
                </w:tcPr>
                <w:p w14:paraId="33D57DB4" w14:textId="1C13FC90" w:rsidR="00C72B04" w:rsidRDefault="00C72B04" w:rsidP="00631422">
                  <w:pPr>
                    <w:framePr w:hSpace="180" w:wrap="around" w:vAnchor="page" w:hAnchor="margin" w:y="3427"/>
                    <w:ind w:right="3442"/>
                  </w:pPr>
                  <w:r>
                    <w:t xml:space="preserve">Vertretungsplan / Pausenaufsichten/ </w:t>
                  </w:r>
                  <w:proofErr w:type="spellStart"/>
                  <w:r>
                    <w:t>Unstat</w:t>
                  </w:r>
                  <w:proofErr w:type="spellEnd"/>
                  <w:r>
                    <w:t>/</w:t>
                  </w:r>
                </w:p>
              </w:tc>
            </w:tr>
            <w:tr w:rsidR="00C80082" w14:paraId="6A1829AB" w14:textId="77777777" w:rsidTr="00B60FDF">
              <w:tc>
                <w:tcPr>
                  <w:tcW w:w="11052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05438E9" w14:textId="7F0D5297" w:rsidR="00C80082" w:rsidRDefault="00C72B04" w:rsidP="00631422">
                  <w:pPr>
                    <w:framePr w:hSpace="180" w:wrap="around" w:vAnchor="page" w:hAnchor="margin" w:y="3427"/>
                  </w:pPr>
                  <w:r>
                    <w:t>Gudrun Poschmann</w:t>
                  </w:r>
                  <w:r w:rsidR="002F7E25">
                    <w:t xml:space="preserve"> </w:t>
                  </w:r>
                </w:p>
              </w:tc>
            </w:tr>
            <w:tr w:rsidR="00C80082" w14:paraId="6CBA22DC" w14:textId="77777777" w:rsidTr="00B60FDF">
              <w:tc>
                <w:tcPr>
                  <w:tcW w:w="11052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99A6E2" w:themeFill="accent2" w:themeFillTint="66"/>
                </w:tcPr>
                <w:p w14:paraId="3C037C08" w14:textId="08D68500" w:rsidR="00C80082" w:rsidRDefault="00C72B04" w:rsidP="00631422">
                  <w:pPr>
                    <w:framePr w:hSpace="180" w:wrap="around" w:vAnchor="page" w:hAnchor="margin" w:y="3427"/>
                  </w:pPr>
                  <w:r>
                    <w:t>Statist</w:t>
                  </w:r>
                  <w:r w:rsidR="00C76EBC">
                    <w:t>ik</w:t>
                  </w:r>
                </w:p>
              </w:tc>
            </w:tr>
            <w:tr w:rsidR="00C80082" w14:paraId="70D9D527" w14:textId="77777777" w:rsidTr="00B60FDF">
              <w:tc>
                <w:tcPr>
                  <w:tcW w:w="11052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BD8379A" w14:textId="44729719" w:rsidR="00C80082" w:rsidRDefault="00C72B04" w:rsidP="00631422">
                  <w:pPr>
                    <w:framePr w:hSpace="180" w:wrap="around" w:vAnchor="page" w:hAnchor="margin" w:y="3427"/>
                  </w:pPr>
                  <w:r>
                    <w:t>Daniela Rauh</w:t>
                  </w:r>
                </w:p>
              </w:tc>
            </w:tr>
            <w:tr w:rsidR="00C80082" w14:paraId="57B5E705" w14:textId="77777777" w:rsidTr="00B60FDF">
              <w:tc>
                <w:tcPr>
                  <w:tcW w:w="11052" w:type="dxa"/>
                  <w:gridSpan w:val="2"/>
                  <w:shd w:val="clear" w:color="auto" w:fill="99A6E2" w:themeFill="accent2" w:themeFillTint="66"/>
                </w:tcPr>
                <w:p w14:paraId="3715BB0E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Ansprechpartnerin für durchgängige Sprachbildung</w:t>
                  </w:r>
                </w:p>
              </w:tc>
            </w:tr>
            <w:tr w:rsidR="00C80082" w14:paraId="76F60985" w14:textId="77777777" w:rsidTr="00B23D29">
              <w:trPr>
                <w:trHeight w:val="452"/>
              </w:trPr>
              <w:tc>
                <w:tcPr>
                  <w:tcW w:w="11052" w:type="dxa"/>
                  <w:gridSpan w:val="2"/>
                  <w:tcBorders>
                    <w:bottom w:val="single" w:sz="4" w:space="0" w:color="auto"/>
                  </w:tcBorders>
                </w:tcPr>
                <w:p w14:paraId="786C89F9" w14:textId="77777777" w:rsidR="00C80082" w:rsidRPr="00DD0658" w:rsidRDefault="00C80082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 w:rsidRPr="00CA19FA">
                    <w:rPr>
                      <w:b w:val="0"/>
                      <w:bCs/>
                    </w:rPr>
                    <w:t>Lisa Trockel</w:t>
                  </w:r>
                </w:p>
              </w:tc>
            </w:tr>
            <w:tr w:rsidR="00C80082" w14:paraId="5733F76E" w14:textId="77777777" w:rsidTr="00B60FDF">
              <w:tc>
                <w:tcPr>
                  <w:tcW w:w="11052" w:type="dxa"/>
                  <w:gridSpan w:val="2"/>
                  <w:shd w:val="clear" w:color="auto" w:fill="99A6E2" w:themeFill="accent2" w:themeFillTint="66"/>
                </w:tcPr>
                <w:p w14:paraId="617B6DE6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Medien</w:t>
                  </w:r>
                </w:p>
              </w:tc>
            </w:tr>
            <w:tr w:rsidR="00B23D29" w14:paraId="529FFB85" w14:textId="77777777" w:rsidTr="00B60FDF">
              <w:tc>
                <w:tcPr>
                  <w:tcW w:w="6042" w:type="dxa"/>
                  <w:tcBorders>
                    <w:bottom w:val="single" w:sz="4" w:space="0" w:color="auto"/>
                  </w:tcBorders>
                </w:tcPr>
                <w:p w14:paraId="6F865B3B" w14:textId="66D83583" w:rsidR="00B23D29" w:rsidRDefault="00B23D29" w:rsidP="00631422">
                  <w:pPr>
                    <w:framePr w:hSpace="180" w:wrap="around" w:vAnchor="page" w:hAnchor="margin" w:y="3427"/>
                  </w:pPr>
                  <w:r>
                    <w:t>Digitalisierungsbeauftragte</w:t>
                  </w:r>
                </w:p>
              </w:tc>
              <w:tc>
                <w:tcPr>
                  <w:tcW w:w="5010" w:type="dxa"/>
                  <w:tcBorders>
                    <w:bottom w:val="single" w:sz="4" w:space="0" w:color="auto"/>
                  </w:tcBorders>
                </w:tcPr>
                <w:p w14:paraId="1066CBAA" w14:textId="6587644E" w:rsidR="00B23D29" w:rsidRPr="00DD0658" w:rsidRDefault="00B23D29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>
                    <w:rPr>
                      <w:b w:val="0"/>
                      <w:bCs/>
                    </w:rPr>
                    <w:t>Silvia Lückemeier</w:t>
                  </w:r>
                </w:p>
              </w:tc>
            </w:tr>
            <w:tr w:rsidR="00C80082" w14:paraId="446D3AEE" w14:textId="77777777" w:rsidTr="00B60FDF">
              <w:tc>
                <w:tcPr>
                  <w:tcW w:w="6042" w:type="dxa"/>
                  <w:tcBorders>
                    <w:bottom w:val="single" w:sz="4" w:space="0" w:color="auto"/>
                  </w:tcBorders>
                </w:tcPr>
                <w:p w14:paraId="7FA81FDB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First Level Support</w:t>
                  </w:r>
                </w:p>
              </w:tc>
              <w:tc>
                <w:tcPr>
                  <w:tcW w:w="5010" w:type="dxa"/>
                  <w:tcBorders>
                    <w:bottom w:val="single" w:sz="4" w:space="0" w:color="auto"/>
                  </w:tcBorders>
                </w:tcPr>
                <w:p w14:paraId="6FDB2026" w14:textId="24695F46" w:rsidR="00C80082" w:rsidRPr="00DD0658" w:rsidRDefault="00C80082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 w:rsidRPr="00DD0658">
                    <w:rPr>
                      <w:b w:val="0"/>
                      <w:bCs/>
                    </w:rPr>
                    <w:t>Kirsten Seiler</w:t>
                  </w:r>
                  <w:r w:rsidR="002F7E25">
                    <w:rPr>
                      <w:b w:val="0"/>
                      <w:bCs/>
                    </w:rPr>
                    <w:t xml:space="preserve">, Silvia </w:t>
                  </w:r>
                  <w:r w:rsidR="00CA19FA">
                    <w:rPr>
                      <w:b w:val="0"/>
                      <w:bCs/>
                    </w:rPr>
                    <w:t>Lückemeier</w:t>
                  </w:r>
                  <w:r w:rsidR="00A84B81">
                    <w:rPr>
                      <w:b w:val="0"/>
                      <w:bCs/>
                    </w:rPr>
                    <w:t>, Noah Verwold</w:t>
                  </w:r>
                </w:p>
              </w:tc>
            </w:tr>
            <w:tr w:rsidR="00C80082" w14:paraId="3A7D5114" w14:textId="77777777" w:rsidTr="00B60FDF">
              <w:tc>
                <w:tcPr>
                  <w:tcW w:w="6042" w:type="dxa"/>
                  <w:tcBorders>
                    <w:bottom w:val="single" w:sz="4" w:space="0" w:color="auto"/>
                  </w:tcBorders>
                </w:tcPr>
                <w:p w14:paraId="2D7A904F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Homepage</w:t>
                  </w:r>
                </w:p>
              </w:tc>
              <w:tc>
                <w:tcPr>
                  <w:tcW w:w="5010" w:type="dxa"/>
                  <w:tcBorders>
                    <w:bottom w:val="single" w:sz="4" w:space="0" w:color="auto"/>
                  </w:tcBorders>
                </w:tcPr>
                <w:p w14:paraId="51FEE3FD" w14:textId="77777777" w:rsidR="00C80082" w:rsidRPr="00DD0658" w:rsidRDefault="00C80082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 w:rsidRPr="00DD0658">
                    <w:rPr>
                      <w:b w:val="0"/>
                      <w:bCs/>
                    </w:rPr>
                    <w:t>Daniela Rauh</w:t>
                  </w:r>
                </w:p>
              </w:tc>
            </w:tr>
            <w:tr w:rsidR="00C80082" w14:paraId="29BEB10B" w14:textId="77777777" w:rsidTr="00B60FDF">
              <w:tc>
                <w:tcPr>
                  <w:tcW w:w="11052" w:type="dxa"/>
                  <w:gridSpan w:val="2"/>
                  <w:tcBorders>
                    <w:left w:val="nil"/>
                    <w:right w:val="nil"/>
                  </w:tcBorders>
                </w:tcPr>
                <w:p w14:paraId="749C42E1" w14:textId="77777777" w:rsidR="00C80082" w:rsidRDefault="00C80082" w:rsidP="00631422">
                  <w:pPr>
                    <w:framePr w:hSpace="180" w:wrap="around" w:vAnchor="page" w:hAnchor="margin" w:y="3427"/>
                  </w:pPr>
                </w:p>
              </w:tc>
            </w:tr>
            <w:tr w:rsidR="00C80082" w14:paraId="32721948" w14:textId="77777777" w:rsidTr="00B60FDF">
              <w:tc>
                <w:tcPr>
                  <w:tcW w:w="11052" w:type="dxa"/>
                  <w:gridSpan w:val="2"/>
                  <w:shd w:val="clear" w:color="auto" w:fill="99A6E2" w:themeFill="accent2" w:themeFillTint="66"/>
                </w:tcPr>
                <w:p w14:paraId="139ABDDA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Kontaktpflege</w:t>
                  </w:r>
                </w:p>
              </w:tc>
            </w:tr>
            <w:tr w:rsidR="00C80082" w14:paraId="5237619C" w14:textId="77777777" w:rsidTr="00B60FDF">
              <w:tc>
                <w:tcPr>
                  <w:tcW w:w="6042" w:type="dxa"/>
                </w:tcPr>
                <w:p w14:paraId="5E40A4C3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OGGS/ Randstunde</w:t>
                  </w:r>
                </w:p>
              </w:tc>
              <w:tc>
                <w:tcPr>
                  <w:tcW w:w="5010" w:type="dxa"/>
                </w:tcPr>
                <w:p w14:paraId="70FDC339" w14:textId="77777777" w:rsidR="00C80082" w:rsidRPr="00DD0658" w:rsidRDefault="00C80082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 w:rsidRPr="00DD0658">
                    <w:rPr>
                      <w:b w:val="0"/>
                      <w:bCs/>
                    </w:rPr>
                    <w:t>Daniela Rauh</w:t>
                  </w:r>
                </w:p>
              </w:tc>
            </w:tr>
            <w:tr w:rsidR="00C80082" w14:paraId="35E0563B" w14:textId="77777777" w:rsidTr="00B60FDF">
              <w:tc>
                <w:tcPr>
                  <w:tcW w:w="6042" w:type="dxa"/>
                </w:tcPr>
                <w:p w14:paraId="31A879E9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Bücherei/ Bücherkisten</w:t>
                  </w:r>
                </w:p>
              </w:tc>
              <w:tc>
                <w:tcPr>
                  <w:tcW w:w="5010" w:type="dxa"/>
                </w:tcPr>
                <w:p w14:paraId="2759AA20" w14:textId="0AB5824C" w:rsidR="00C80082" w:rsidRPr="00DD0658" w:rsidRDefault="00B23D29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 w:rsidRPr="00B23D29">
                    <w:rPr>
                      <w:b w:val="0"/>
                      <w:bCs/>
                    </w:rPr>
                    <w:t>Lisa Wonnemann</w:t>
                  </w:r>
                </w:p>
              </w:tc>
            </w:tr>
            <w:tr w:rsidR="00C80082" w14:paraId="18E92A5E" w14:textId="77777777" w:rsidTr="00B60FDF">
              <w:tc>
                <w:tcPr>
                  <w:tcW w:w="6042" w:type="dxa"/>
                </w:tcPr>
                <w:p w14:paraId="7A58EFA5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Förderverein</w:t>
                  </w:r>
                </w:p>
              </w:tc>
              <w:tc>
                <w:tcPr>
                  <w:tcW w:w="5010" w:type="dxa"/>
                </w:tcPr>
                <w:p w14:paraId="40EE8175" w14:textId="19598FD8" w:rsidR="00C80082" w:rsidRPr="00DD0658" w:rsidRDefault="00C76EBC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proofErr w:type="spellStart"/>
                  <w:r>
                    <w:rPr>
                      <w:b w:val="0"/>
                      <w:bCs/>
                    </w:rPr>
                    <w:t>Sl</w:t>
                  </w:r>
                  <w:proofErr w:type="spellEnd"/>
                  <w:r>
                    <w:rPr>
                      <w:b w:val="0"/>
                      <w:bCs/>
                    </w:rPr>
                    <w:t xml:space="preserve"> Team,</w:t>
                  </w:r>
                  <w:r w:rsidR="00C80082">
                    <w:rPr>
                      <w:b w:val="0"/>
                      <w:bCs/>
                    </w:rPr>
                    <w:t xml:space="preserve"> Claudia Topmöller</w:t>
                  </w:r>
                </w:p>
              </w:tc>
            </w:tr>
            <w:tr w:rsidR="00C80082" w14:paraId="46487F8B" w14:textId="77777777" w:rsidTr="00B60FDF">
              <w:tc>
                <w:tcPr>
                  <w:tcW w:w="6042" w:type="dxa"/>
                </w:tcPr>
                <w:p w14:paraId="440B08DA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Kirche</w:t>
                  </w:r>
                </w:p>
              </w:tc>
              <w:tc>
                <w:tcPr>
                  <w:tcW w:w="5010" w:type="dxa"/>
                </w:tcPr>
                <w:p w14:paraId="765F6F94" w14:textId="32ACECD8" w:rsidR="00C80082" w:rsidRPr="00DD0658" w:rsidRDefault="00B23D29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 w:rsidRPr="00B23D29">
                    <w:rPr>
                      <w:b w:val="0"/>
                      <w:bCs/>
                    </w:rPr>
                    <w:t xml:space="preserve">Hannah Kösters, </w:t>
                  </w:r>
                  <w:proofErr w:type="spellStart"/>
                  <w:r w:rsidRPr="00B23D29">
                    <w:rPr>
                      <w:b w:val="0"/>
                      <w:bCs/>
                    </w:rPr>
                    <w:t>Chrisitna</w:t>
                  </w:r>
                  <w:proofErr w:type="spellEnd"/>
                  <w:r w:rsidRPr="00B23D29">
                    <w:rPr>
                      <w:b w:val="0"/>
                      <w:bCs/>
                    </w:rPr>
                    <w:t xml:space="preserve"> Fercko.</w:t>
                  </w:r>
                  <w:r w:rsidR="00C80082" w:rsidRPr="00B23D29">
                    <w:rPr>
                      <w:b w:val="0"/>
                      <w:bCs/>
                    </w:rPr>
                    <w:t xml:space="preserve"> Jutta Me</w:t>
                  </w:r>
                  <w:r w:rsidR="00F757D3" w:rsidRPr="00B23D29">
                    <w:rPr>
                      <w:b w:val="0"/>
                      <w:bCs/>
                    </w:rPr>
                    <w:t>y</w:t>
                  </w:r>
                  <w:r w:rsidR="00C80082" w:rsidRPr="00B23D29">
                    <w:rPr>
                      <w:b w:val="0"/>
                      <w:bCs/>
                    </w:rPr>
                    <w:t>er zu Wickern</w:t>
                  </w:r>
                  <w:r w:rsidR="00C76EBC" w:rsidRPr="00B23D29">
                    <w:rPr>
                      <w:b w:val="0"/>
                      <w:bCs/>
                    </w:rPr>
                    <w:t>,</w:t>
                  </w:r>
                  <w:r w:rsidR="00C76EBC">
                    <w:rPr>
                      <w:b w:val="0"/>
                      <w:bCs/>
                    </w:rPr>
                    <w:t xml:space="preserve"> </w:t>
                  </w:r>
                </w:p>
              </w:tc>
            </w:tr>
            <w:tr w:rsidR="00C80082" w14:paraId="08178C98" w14:textId="77777777" w:rsidTr="00B60FDF">
              <w:tc>
                <w:tcPr>
                  <w:tcW w:w="6042" w:type="dxa"/>
                  <w:tcBorders>
                    <w:bottom w:val="single" w:sz="4" w:space="0" w:color="auto"/>
                  </w:tcBorders>
                </w:tcPr>
                <w:p w14:paraId="6651DE39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Kitas</w:t>
                  </w:r>
                </w:p>
              </w:tc>
              <w:tc>
                <w:tcPr>
                  <w:tcW w:w="5010" w:type="dxa"/>
                  <w:tcBorders>
                    <w:bottom w:val="single" w:sz="4" w:space="0" w:color="auto"/>
                  </w:tcBorders>
                </w:tcPr>
                <w:p w14:paraId="6DC70BAB" w14:textId="2F06EF84" w:rsidR="00C80082" w:rsidRPr="00DD0658" w:rsidRDefault="00C80082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>
                    <w:rPr>
                      <w:b w:val="0"/>
                      <w:bCs/>
                    </w:rPr>
                    <w:t xml:space="preserve">Daniela </w:t>
                  </w:r>
                  <w:proofErr w:type="gramStart"/>
                  <w:r>
                    <w:rPr>
                      <w:b w:val="0"/>
                      <w:bCs/>
                    </w:rPr>
                    <w:t>Rauh</w:t>
                  </w:r>
                  <w:r w:rsidR="00D32B9B">
                    <w:rPr>
                      <w:b w:val="0"/>
                      <w:bCs/>
                    </w:rPr>
                    <w:t>,  Gudrun</w:t>
                  </w:r>
                  <w:proofErr w:type="gramEnd"/>
                  <w:r w:rsidR="00D32B9B">
                    <w:rPr>
                      <w:b w:val="0"/>
                      <w:bCs/>
                    </w:rPr>
                    <w:t xml:space="preserve"> Poschmann</w:t>
                  </w:r>
                  <w:r w:rsidR="00C76EBC">
                    <w:rPr>
                      <w:b w:val="0"/>
                      <w:bCs/>
                    </w:rPr>
                    <w:t>, Ellen Kock</w:t>
                  </w:r>
                </w:p>
              </w:tc>
            </w:tr>
            <w:tr w:rsidR="00C80082" w14:paraId="5E45476B" w14:textId="77777777" w:rsidTr="00B60FDF">
              <w:tc>
                <w:tcPr>
                  <w:tcW w:w="6042" w:type="dxa"/>
                  <w:tcBorders>
                    <w:bottom w:val="single" w:sz="4" w:space="0" w:color="auto"/>
                  </w:tcBorders>
                </w:tcPr>
                <w:p w14:paraId="0A79653C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Schulträger</w:t>
                  </w:r>
                </w:p>
              </w:tc>
              <w:tc>
                <w:tcPr>
                  <w:tcW w:w="5010" w:type="dxa"/>
                  <w:tcBorders>
                    <w:bottom w:val="single" w:sz="4" w:space="0" w:color="auto"/>
                  </w:tcBorders>
                </w:tcPr>
                <w:p w14:paraId="6E2D633F" w14:textId="51DF0823" w:rsidR="00C80082" w:rsidRPr="00D52F04" w:rsidRDefault="00C80082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 w:rsidRPr="00D52F04">
                    <w:rPr>
                      <w:b w:val="0"/>
                      <w:bCs/>
                    </w:rPr>
                    <w:t>Daniela Rauh</w:t>
                  </w:r>
                  <w:r w:rsidR="00CA19FA">
                    <w:rPr>
                      <w:b w:val="0"/>
                      <w:bCs/>
                    </w:rPr>
                    <w:t>/ Gudrun Poschmann</w:t>
                  </w:r>
                </w:p>
              </w:tc>
            </w:tr>
            <w:tr w:rsidR="00C80082" w14:paraId="161D0D89" w14:textId="77777777" w:rsidTr="00B60FDF">
              <w:tc>
                <w:tcPr>
                  <w:tcW w:w="6042" w:type="dxa"/>
                  <w:tcBorders>
                    <w:bottom w:val="single" w:sz="4" w:space="0" w:color="auto"/>
                  </w:tcBorders>
                </w:tcPr>
                <w:p w14:paraId="22D1C47E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Schulamt</w:t>
                  </w:r>
                </w:p>
              </w:tc>
              <w:tc>
                <w:tcPr>
                  <w:tcW w:w="5010" w:type="dxa"/>
                  <w:tcBorders>
                    <w:bottom w:val="single" w:sz="4" w:space="0" w:color="auto"/>
                  </w:tcBorders>
                </w:tcPr>
                <w:p w14:paraId="646BC979" w14:textId="77777777" w:rsidR="00C80082" w:rsidRPr="00D52F04" w:rsidRDefault="00C80082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 w:rsidRPr="00D52F04">
                    <w:rPr>
                      <w:b w:val="0"/>
                      <w:bCs/>
                    </w:rPr>
                    <w:t>Daniela Rauh</w:t>
                  </w:r>
                </w:p>
              </w:tc>
            </w:tr>
            <w:tr w:rsidR="00C80082" w14:paraId="6B271A75" w14:textId="77777777" w:rsidTr="00B60FDF">
              <w:tc>
                <w:tcPr>
                  <w:tcW w:w="11052" w:type="dxa"/>
                  <w:gridSpan w:val="2"/>
                  <w:tcBorders>
                    <w:left w:val="nil"/>
                    <w:right w:val="nil"/>
                  </w:tcBorders>
                </w:tcPr>
                <w:p w14:paraId="739D0DCB" w14:textId="77777777" w:rsidR="00C80082" w:rsidRPr="00DD0658" w:rsidRDefault="00C80082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</w:p>
              </w:tc>
            </w:tr>
            <w:tr w:rsidR="00C80082" w14:paraId="5FA5EDEB" w14:textId="77777777" w:rsidTr="00B60FDF">
              <w:tc>
                <w:tcPr>
                  <w:tcW w:w="11052" w:type="dxa"/>
                  <w:gridSpan w:val="2"/>
                  <w:shd w:val="clear" w:color="auto" w:fill="99A6E2" w:themeFill="accent2" w:themeFillTint="66"/>
                </w:tcPr>
                <w:p w14:paraId="562EE221" w14:textId="77777777" w:rsidR="00C80082" w:rsidRPr="00DD0658" w:rsidRDefault="00C80082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 w:rsidRPr="00DD0658">
                    <w:rPr>
                      <w:b w:val="0"/>
                      <w:bCs/>
                    </w:rPr>
                    <w:t>Ausschüsse / Sitzungen/ Arbeitskreise</w:t>
                  </w:r>
                </w:p>
              </w:tc>
            </w:tr>
            <w:tr w:rsidR="00C80082" w14:paraId="11E62EB8" w14:textId="77777777" w:rsidTr="00B60FDF">
              <w:tc>
                <w:tcPr>
                  <w:tcW w:w="6042" w:type="dxa"/>
                </w:tcPr>
                <w:p w14:paraId="7BA539B8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Schülerparlament</w:t>
                  </w:r>
                </w:p>
              </w:tc>
              <w:tc>
                <w:tcPr>
                  <w:tcW w:w="5010" w:type="dxa"/>
                </w:tcPr>
                <w:p w14:paraId="0CA43086" w14:textId="3FCE2E1A" w:rsidR="00C80082" w:rsidRPr="00DD0658" w:rsidRDefault="00C76EBC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>
                    <w:rPr>
                      <w:b w:val="0"/>
                      <w:bCs/>
                    </w:rPr>
                    <w:t xml:space="preserve">Katrin </w:t>
                  </w:r>
                  <w:proofErr w:type="spellStart"/>
                  <w:r>
                    <w:rPr>
                      <w:b w:val="0"/>
                      <w:bCs/>
                    </w:rPr>
                    <w:t>Deneke</w:t>
                  </w:r>
                  <w:proofErr w:type="spellEnd"/>
                  <w:r>
                    <w:rPr>
                      <w:b w:val="0"/>
                      <w:bCs/>
                    </w:rPr>
                    <w:t>, SL Team</w:t>
                  </w:r>
                </w:p>
              </w:tc>
            </w:tr>
            <w:tr w:rsidR="00C80082" w14:paraId="14F41AD6" w14:textId="77777777" w:rsidTr="00B60FDF">
              <w:tc>
                <w:tcPr>
                  <w:tcW w:w="6042" w:type="dxa"/>
                </w:tcPr>
                <w:p w14:paraId="469AF880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AK Schulleitung Harsewinkel</w:t>
                  </w:r>
                </w:p>
              </w:tc>
              <w:tc>
                <w:tcPr>
                  <w:tcW w:w="5010" w:type="dxa"/>
                </w:tcPr>
                <w:p w14:paraId="423C0E0F" w14:textId="77777777" w:rsidR="00C80082" w:rsidRPr="00DD0658" w:rsidRDefault="00C80082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>
                    <w:rPr>
                      <w:b w:val="0"/>
                      <w:bCs/>
                    </w:rPr>
                    <w:t>Daniela Rauh</w:t>
                  </w:r>
                </w:p>
              </w:tc>
            </w:tr>
            <w:tr w:rsidR="00C80082" w14:paraId="718070B0" w14:textId="77777777" w:rsidTr="00B60FDF">
              <w:tc>
                <w:tcPr>
                  <w:tcW w:w="6042" w:type="dxa"/>
                </w:tcPr>
                <w:p w14:paraId="73B63EDC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AK Schulleitungen Kreis GT</w:t>
                  </w:r>
                </w:p>
              </w:tc>
              <w:tc>
                <w:tcPr>
                  <w:tcW w:w="5010" w:type="dxa"/>
                </w:tcPr>
                <w:p w14:paraId="319663D3" w14:textId="77777777" w:rsidR="00C80082" w:rsidRDefault="00C80082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>
                    <w:rPr>
                      <w:b w:val="0"/>
                      <w:bCs/>
                    </w:rPr>
                    <w:t>Daniela Rauh</w:t>
                  </w:r>
                </w:p>
              </w:tc>
            </w:tr>
            <w:tr w:rsidR="00C80082" w14:paraId="666E9C0B" w14:textId="77777777" w:rsidTr="00B60FDF">
              <w:tc>
                <w:tcPr>
                  <w:tcW w:w="6042" w:type="dxa"/>
                </w:tcPr>
                <w:p w14:paraId="67700460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Qualitätszirkel OGGS</w:t>
                  </w:r>
                </w:p>
              </w:tc>
              <w:tc>
                <w:tcPr>
                  <w:tcW w:w="5010" w:type="dxa"/>
                </w:tcPr>
                <w:p w14:paraId="4F64BB34" w14:textId="77777777" w:rsidR="00C80082" w:rsidRPr="00DD0658" w:rsidRDefault="00C80082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>
                    <w:rPr>
                      <w:b w:val="0"/>
                      <w:bCs/>
                    </w:rPr>
                    <w:t>Daniela Rauh</w:t>
                  </w:r>
                </w:p>
              </w:tc>
            </w:tr>
            <w:tr w:rsidR="00C80082" w14:paraId="2EF7FCC3" w14:textId="77777777" w:rsidTr="00B60FDF">
              <w:tc>
                <w:tcPr>
                  <w:tcW w:w="6042" w:type="dxa"/>
                  <w:tcBorders>
                    <w:bottom w:val="single" w:sz="4" w:space="0" w:color="auto"/>
                  </w:tcBorders>
                </w:tcPr>
                <w:p w14:paraId="3C655040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Schulausschusssitzungen</w:t>
                  </w:r>
                </w:p>
              </w:tc>
              <w:tc>
                <w:tcPr>
                  <w:tcW w:w="5010" w:type="dxa"/>
                  <w:tcBorders>
                    <w:bottom w:val="single" w:sz="4" w:space="0" w:color="auto"/>
                  </w:tcBorders>
                </w:tcPr>
                <w:p w14:paraId="15C48391" w14:textId="77777777" w:rsidR="00C80082" w:rsidRDefault="00C80082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>
                    <w:rPr>
                      <w:b w:val="0"/>
                      <w:bCs/>
                    </w:rPr>
                    <w:t>Daniela Rauh</w:t>
                  </w:r>
                </w:p>
              </w:tc>
            </w:tr>
            <w:tr w:rsidR="00C80082" w14:paraId="2EA90FBE" w14:textId="77777777" w:rsidTr="00B60FDF">
              <w:tc>
                <w:tcPr>
                  <w:tcW w:w="11052" w:type="dxa"/>
                  <w:gridSpan w:val="2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14:paraId="7AA88952" w14:textId="77777777" w:rsidR="00C80082" w:rsidRDefault="00C80082" w:rsidP="00631422">
                  <w:pPr>
                    <w:framePr w:hSpace="180" w:wrap="around" w:vAnchor="page" w:hAnchor="margin" w:y="3427"/>
                  </w:pPr>
                </w:p>
              </w:tc>
            </w:tr>
            <w:tr w:rsidR="00C80082" w14:paraId="3CE7DB15" w14:textId="77777777" w:rsidTr="00B60FDF">
              <w:tc>
                <w:tcPr>
                  <w:tcW w:w="11052" w:type="dxa"/>
                  <w:gridSpan w:val="2"/>
                  <w:tcBorders>
                    <w:left w:val="single" w:sz="4" w:space="0" w:color="auto"/>
                  </w:tcBorders>
                  <w:shd w:val="clear" w:color="auto" w:fill="99A6E2" w:themeFill="accent2" w:themeFillTint="66"/>
                </w:tcPr>
                <w:p w14:paraId="26CDB6BB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Fortbildungsbeauftragte</w:t>
                  </w:r>
                </w:p>
              </w:tc>
            </w:tr>
            <w:tr w:rsidR="00C80082" w14:paraId="31B677F5" w14:textId="77777777" w:rsidTr="00B60FDF">
              <w:tc>
                <w:tcPr>
                  <w:tcW w:w="11052" w:type="dxa"/>
                  <w:gridSpan w:val="2"/>
                  <w:tcBorders>
                    <w:bottom w:val="single" w:sz="4" w:space="0" w:color="auto"/>
                  </w:tcBorders>
                </w:tcPr>
                <w:p w14:paraId="25CC827B" w14:textId="73F4DE6D" w:rsidR="00C80082" w:rsidRPr="00B23D29" w:rsidRDefault="00C80082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 w:rsidRPr="00B23D29">
                    <w:rPr>
                      <w:b w:val="0"/>
                      <w:bCs/>
                    </w:rPr>
                    <w:t>Daniela Rauh</w:t>
                  </w:r>
                  <w:r w:rsidR="00092FEA" w:rsidRPr="00B23D29">
                    <w:rPr>
                      <w:b w:val="0"/>
                      <w:bCs/>
                    </w:rPr>
                    <w:t>, Gudrun Poschman</w:t>
                  </w:r>
                  <w:r w:rsidR="00C33FF3" w:rsidRPr="00B23D29">
                    <w:rPr>
                      <w:b w:val="0"/>
                      <w:bCs/>
                    </w:rPr>
                    <w:t>n</w:t>
                  </w:r>
                  <w:r w:rsidR="00B23D29">
                    <w:rPr>
                      <w:b w:val="0"/>
                      <w:bCs/>
                    </w:rPr>
                    <w:t>, Steuergruppe</w:t>
                  </w:r>
                </w:p>
              </w:tc>
            </w:tr>
            <w:tr w:rsidR="00C80082" w14:paraId="5FAFA380" w14:textId="77777777" w:rsidTr="00B60FDF">
              <w:tc>
                <w:tcPr>
                  <w:tcW w:w="11052" w:type="dxa"/>
                  <w:gridSpan w:val="2"/>
                  <w:tcBorders>
                    <w:left w:val="nil"/>
                    <w:right w:val="nil"/>
                  </w:tcBorders>
                </w:tcPr>
                <w:p w14:paraId="25973E20" w14:textId="77777777" w:rsidR="00C80082" w:rsidRDefault="00C80082" w:rsidP="00631422">
                  <w:pPr>
                    <w:framePr w:hSpace="180" w:wrap="around" w:vAnchor="page" w:hAnchor="margin" w:y="3427"/>
                  </w:pPr>
                </w:p>
                <w:p w14:paraId="7765E578" w14:textId="77777777" w:rsidR="006F1405" w:rsidRDefault="006F1405" w:rsidP="00631422">
                  <w:pPr>
                    <w:framePr w:hSpace="180" w:wrap="around" w:vAnchor="page" w:hAnchor="margin" w:y="3427"/>
                  </w:pPr>
                </w:p>
                <w:p w14:paraId="4024D296" w14:textId="26F746DA" w:rsidR="00022F2A" w:rsidRDefault="00022F2A" w:rsidP="00631422">
                  <w:pPr>
                    <w:framePr w:hSpace="180" w:wrap="around" w:vAnchor="page" w:hAnchor="margin" w:y="3427"/>
                  </w:pPr>
                </w:p>
              </w:tc>
            </w:tr>
            <w:tr w:rsidR="00C80082" w14:paraId="22022912" w14:textId="77777777" w:rsidTr="00B60FDF">
              <w:tc>
                <w:tcPr>
                  <w:tcW w:w="11052" w:type="dxa"/>
                  <w:gridSpan w:val="2"/>
                  <w:shd w:val="clear" w:color="auto" w:fill="99A6E2" w:themeFill="accent2" w:themeFillTint="66"/>
                </w:tcPr>
                <w:p w14:paraId="70204BA0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Weitere Sonderaufgaben</w:t>
                  </w:r>
                </w:p>
              </w:tc>
            </w:tr>
            <w:tr w:rsidR="00C80082" w14:paraId="7E1AD205" w14:textId="77777777" w:rsidTr="00B60FDF">
              <w:tc>
                <w:tcPr>
                  <w:tcW w:w="6042" w:type="dxa"/>
                </w:tcPr>
                <w:p w14:paraId="47EE5967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lastRenderedPageBreak/>
                    <w:t>AGs</w:t>
                  </w:r>
                </w:p>
              </w:tc>
              <w:tc>
                <w:tcPr>
                  <w:tcW w:w="5010" w:type="dxa"/>
                </w:tcPr>
                <w:p w14:paraId="1DE8914C" w14:textId="6D6BD5AC" w:rsidR="00C80082" w:rsidRPr="00191712" w:rsidRDefault="00B23D29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>
                    <w:rPr>
                      <w:b w:val="0"/>
                      <w:bCs/>
                    </w:rPr>
                    <w:t xml:space="preserve">Leonie </w:t>
                  </w:r>
                  <w:proofErr w:type="spellStart"/>
                  <w:r>
                    <w:rPr>
                      <w:b w:val="0"/>
                      <w:bCs/>
                    </w:rPr>
                    <w:t>Hansmerten</w:t>
                  </w:r>
                  <w:proofErr w:type="spellEnd"/>
                  <w:r>
                    <w:rPr>
                      <w:b w:val="0"/>
                      <w:bCs/>
                    </w:rPr>
                    <w:t>/Gudrun Poschmann</w:t>
                  </w:r>
                </w:p>
              </w:tc>
            </w:tr>
            <w:tr w:rsidR="00C80082" w14:paraId="417885BF" w14:textId="77777777" w:rsidTr="00B60FDF">
              <w:tc>
                <w:tcPr>
                  <w:tcW w:w="6042" w:type="dxa"/>
                </w:tcPr>
                <w:p w14:paraId="65F7F99C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Anmeldung Schulanfänger</w:t>
                  </w:r>
                </w:p>
              </w:tc>
              <w:tc>
                <w:tcPr>
                  <w:tcW w:w="5010" w:type="dxa"/>
                </w:tcPr>
                <w:p w14:paraId="752FAFCF" w14:textId="4445EA5D" w:rsidR="00C80082" w:rsidRPr="00191712" w:rsidRDefault="00C80082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>
                    <w:rPr>
                      <w:b w:val="0"/>
                      <w:bCs/>
                    </w:rPr>
                    <w:t>Daniela Rauh</w:t>
                  </w:r>
                  <w:r w:rsidR="0064210B">
                    <w:rPr>
                      <w:b w:val="0"/>
                      <w:bCs/>
                    </w:rPr>
                    <w:t>, Ellen Kock</w:t>
                  </w:r>
                </w:p>
              </w:tc>
            </w:tr>
            <w:tr w:rsidR="00C80082" w14:paraId="6CD07EE7" w14:textId="77777777" w:rsidTr="00B60FDF">
              <w:tc>
                <w:tcPr>
                  <w:tcW w:w="6042" w:type="dxa"/>
                </w:tcPr>
                <w:p w14:paraId="47AFB971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AOSF</w:t>
                  </w:r>
                </w:p>
              </w:tc>
              <w:tc>
                <w:tcPr>
                  <w:tcW w:w="5010" w:type="dxa"/>
                </w:tcPr>
                <w:p w14:paraId="3B6A01B6" w14:textId="77777777" w:rsidR="00C80082" w:rsidRDefault="00C80082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>
                    <w:rPr>
                      <w:b w:val="0"/>
                      <w:bCs/>
                    </w:rPr>
                    <w:t>Daniela Rauh</w:t>
                  </w:r>
                </w:p>
              </w:tc>
            </w:tr>
            <w:tr w:rsidR="006C78A0" w14:paraId="1C94D320" w14:textId="77777777" w:rsidTr="00B60FDF">
              <w:tc>
                <w:tcPr>
                  <w:tcW w:w="6042" w:type="dxa"/>
                </w:tcPr>
                <w:p w14:paraId="2F6C831F" w14:textId="618DBD5D" w:rsidR="006C78A0" w:rsidRDefault="006C78A0" w:rsidP="00631422">
                  <w:pPr>
                    <w:framePr w:hSpace="180" w:wrap="around" w:vAnchor="page" w:hAnchor="margin" w:y="3427"/>
                  </w:pPr>
                  <w:r>
                    <w:t>Ausbildungsbeauftragte</w:t>
                  </w:r>
                </w:p>
              </w:tc>
              <w:tc>
                <w:tcPr>
                  <w:tcW w:w="5010" w:type="dxa"/>
                </w:tcPr>
                <w:p w14:paraId="70EF04B7" w14:textId="32D5D36B" w:rsidR="006C78A0" w:rsidRDefault="006C78A0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>
                    <w:rPr>
                      <w:b w:val="0"/>
                      <w:bCs/>
                    </w:rPr>
                    <w:t>Silvia Lückemeier</w:t>
                  </w:r>
                </w:p>
              </w:tc>
            </w:tr>
            <w:tr w:rsidR="00C80082" w14:paraId="278E39A9" w14:textId="77777777" w:rsidTr="00B60FDF">
              <w:tc>
                <w:tcPr>
                  <w:tcW w:w="6042" w:type="dxa"/>
                </w:tcPr>
                <w:p w14:paraId="15A15151" w14:textId="77777777" w:rsidR="00C80082" w:rsidRDefault="00C80082" w:rsidP="00631422">
                  <w:pPr>
                    <w:framePr w:hSpace="180" w:wrap="around" w:vAnchor="page" w:hAnchor="margin" w:y="3427"/>
                  </w:pPr>
                  <w:proofErr w:type="spellStart"/>
                  <w:r>
                    <w:t>Dankeschöngrillen</w:t>
                  </w:r>
                  <w:proofErr w:type="spellEnd"/>
                </w:p>
              </w:tc>
              <w:tc>
                <w:tcPr>
                  <w:tcW w:w="5010" w:type="dxa"/>
                </w:tcPr>
                <w:p w14:paraId="68B94B64" w14:textId="0079867C" w:rsidR="00C80082" w:rsidRPr="00191712" w:rsidRDefault="00B23D29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>
                    <w:rPr>
                      <w:b w:val="0"/>
                      <w:bCs/>
                    </w:rPr>
                    <w:t>Gudrun Poschmann, Lydia Faul</w:t>
                  </w:r>
                </w:p>
              </w:tc>
            </w:tr>
            <w:tr w:rsidR="00C80082" w14:paraId="591AD030" w14:textId="77777777" w:rsidTr="00B60FDF">
              <w:tc>
                <w:tcPr>
                  <w:tcW w:w="6042" w:type="dxa"/>
                </w:tcPr>
                <w:p w14:paraId="1646C550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Bandklasse, Instrumentenorganisation</w:t>
                  </w:r>
                </w:p>
              </w:tc>
              <w:tc>
                <w:tcPr>
                  <w:tcW w:w="5010" w:type="dxa"/>
                </w:tcPr>
                <w:p w14:paraId="340C5B64" w14:textId="77777777" w:rsidR="00C80082" w:rsidRPr="00191712" w:rsidRDefault="00C80082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>
                    <w:rPr>
                      <w:b w:val="0"/>
                      <w:bCs/>
                    </w:rPr>
                    <w:t>Claudia Topmöller</w:t>
                  </w:r>
                </w:p>
              </w:tc>
            </w:tr>
            <w:tr w:rsidR="00C80082" w14:paraId="61B694BD" w14:textId="77777777" w:rsidTr="00B60FDF">
              <w:tc>
                <w:tcPr>
                  <w:tcW w:w="6042" w:type="dxa"/>
                </w:tcPr>
                <w:p w14:paraId="74B19880" w14:textId="435D6C4B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Begabtenförderung</w:t>
                  </w:r>
                  <w:r w:rsidR="00A84B81">
                    <w:t>/ Hochbegabung</w:t>
                  </w:r>
                </w:p>
              </w:tc>
              <w:tc>
                <w:tcPr>
                  <w:tcW w:w="5010" w:type="dxa"/>
                </w:tcPr>
                <w:p w14:paraId="5C346940" w14:textId="32D49705" w:rsidR="00C80082" w:rsidRPr="00191712" w:rsidRDefault="00F757D3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>
                    <w:rPr>
                      <w:b w:val="0"/>
                      <w:bCs/>
                    </w:rPr>
                    <w:t>Jutta Meyer zu Wickern</w:t>
                  </w:r>
                  <w:r w:rsidR="00A84B81">
                    <w:rPr>
                      <w:b w:val="0"/>
                      <w:bCs/>
                    </w:rPr>
                    <w:t>, Noah Verwold</w:t>
                  </w:r>
                </w:p>
              </w:tc>
            </w:tr>
            <w:tr w:rsidR="00C80082" w14:paraId="71977E66" w14:textId="77777777" w:rsidTr="00B60FDF">
              <w:tc>
                <w:tcPr>
                  <w:tcW w:w="6042" w:type="dxa"/>
                </w:tcPr>
                <w:p w14:paraId="3475045B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Bundesjugendspiele</w:t>
                  </w:r>
                </w:p>
              </w:tc>
              <w:tc>
                <w:tcPr>
                  <w:tcW w:w="5010" w:type="dxa"/>
                </w:tcPr>
                <w:p w14:paraId="0834EDE7" w14:textId="48E1C0B1" w:rsidR="00CA19FA" w:rsidRPr="00A84B81" w:rsidRDefault="00B23D29" w:rsidP="00631422">
                  <w:pPr>
                    <w:framePr w:hSpace="180" w:wrap="around" w:vAnchor="page" w:hAnchor="margin" w:y="3427"/>
                    <w:rPr>
                      <w:b w:val="0"/>
                      <w:bCs/>
                      <w:szCs w:val="28"/>
                    </w:rPr>
                  </w:pPr>
                  <w:r w:rsidRPr="00B23D29">
                    <w:rPr>
                      <w:b w:val="0"/>
                      <w:bCs/>
                      <w:szCs w:val="28"/>
                    </w:rPr>
                    <w:t xml:space="preserve">Carina </w:t>
                  </w:r>
                  <w:proofErr w:type="spellStart"/>
                  <w:proofErr w:type="gramStart"/>
                  <w:r w:rsidRPr="00B23D29">
                    <w:rPr>
                      <w:b w:val="0"/>
                      <w:bCs/>
                      <w:szCs w:val="28"/>
                    </w:rPr>
                    <w:t>Meermeier</w:t>
                  </w:r>
                  <w:r w:rsidR="00A84B81">
                    <w:rPr>
                      <w:b w:val="0"/>
                      <w:bCs/>
                      <w:szCs w:val="28"/>
                    </w:rPr>
                    <w:t>,</w:t>
                  </w:r>
                  <w:r w:rsidR="00CA19FA" w:rsidRPr="009C73EE">
                    <w:rPr>
                      <w:b w:val="0"/>
                      <w:bCs/>
                      <w:szCs w:val="28"/>
                    </w:rPr>
                    <w:t>Jana</w:t>
                  </w:r>
                  <w:proofErr w:type="spellEnd"/>
                  <w:proofErr w:type="gramEnd"/>
                  <w:r w:rsidR="00CA19FA" w:rsidRPr="009C73EE">
                    <w:rPr>
                      <w:b w:val="0"/>
                      <w:bCs/>
                      <w:szCs w:val="28"/>
                    </w:rPr>
                    <w:t xml:space="preserve"> Hagemann</w:t>
                  </w:r>
                  <w:r w:rsidR="00A84B81">
                    <w:rPr>
                      <w:b w:val="0"/>
                      <w:bCs/>
                      <w:szCs w:val="28"/>
                    </w:rPr>
                    <w:t>, Susanne Köhler, Noah Verwold</w:t>
                  </w:r>
                </w:p>
              </w:tc>
            </w:tr>
            <w:tr w:rsidR="00DC736D" w14:paraId="7BBEBCD6" w14:textId="77777777" w:rsidTr="00B60FDF">
              <w:tc>
                <w:tcPr>
                  <w:tcW w:w="6042" w:type="dxa"/>
                </w:tcPr>
                <w:p w14:paraId="230CE0DF" w14:textId="3554712C" w:rsidR="00DC736D" w:rsidRDefault="00DC736D" w:rsidP="00631422">
                  <w:pPr>
                    <w:framePr w:hSpace="180" w:wrap="around" w:vAnchor="page" w:hAnchor="margin" w:y="3427"/>
                  </w:pPr>
                  <w:r>
                    <w:t>DAZ</w:t>
                  </w:r>
                </w:p>
              </w:tc>
              <w:tc>
                <w:tcPr>
                  <w:tcW w:w="5010" w:type="dxa"/>
                </w:tcPr>
                <w:p w14:paraId="401B8B60" w14:textId="7DC9B901" w:rsidR="00DC736D" w:rsidRPr="00B23D29" w:rsidRDefault="00DC736D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>
                    <w:rPr>
                      <w:b w:val="0"/>
                      <w:bCs/>
                    </w:rPr>
                    <w:t>Lisa Trockel</w:t>
                  </w:r>
                </w:p>
              </w:tc>
            </w:tr>
            <w:tr w:rsidR="00C80082" w14:paraId="371ABD95" w14:textId="77777777" w:rsidTr="00B60FDF">
              <w:tc>
                <w:tcPr>
                  <w:tcW w:w="6042" w:type="dxa"/>
                </w:tcPr>
                <w:p w14:paraId="5BD8F3D5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Delfin</w:t>
                  </w:r>
                </w:p>
              </w:tc>
              <w:tc>
                <w:tcPr>
                  <w:tcW w:w="5010" w:type="dxa"/>
                </w:tcPr>
                <w:p w14:paraId="2D0F180F" w14:textId="715A73B6" w:rsidR="00C80082" w:rsidRPr="0064210B" w:rsidRDefault="00C80082" w:rsidP="00631422">
                  <w:pPr>
                    <w:framePr w:hSpace="180" w:wrap="around" w:vAnchor="page" w:hAnchor="margin" w:y="3427"/>
                    <w:rPr>
                      <w:b w:val="0"/>
                      <w:bCs/>
                      <w:highlight w:val="yellow"/>
                    </w:rPr>
                  </w:pPr>
                  <w:r w:rsidRPr="00B23D29">
                    <w:rPr>
                      <w:b w:val="0"/>
                      <w:bCs/>
                    </w:rPr>
                    <w:t xml:space="preserve">Lisa </w:t>
                  </w:r>
                  <w:proofErr w:type="gramStart"/>
                  <w:r w:rsidRPr="00B23D29">
                    <w:rPr>
                      <w:b w:val="0"/>
                      <w:bCs/>
                    </w:rPr>
                    <w:t>Trockel ,</w:t>
                  </w:r>
                  <w:proofErr w:type="gramEnd"/>
                  <w:r w:rsidRPr="00B23D29">
                    <w:rPr>
                      <w:b w:val="0"/>
                      <w:bCs/>
                    </w:rPr>
                    <w:t xml:space="preserve"> </w:t>
                  </w:r>
                  <w:r w:rsidR="00B23D29" w:rsidRPr="00B23D29">
                    <w:rPr>
                      <w:b w:val="0"/>
                      <w:bCs/>
                    </w:rPr>
                    <w:t>Christina Fercko</w:t>
                  </w:r>
                </w:p>
              </w:tc>
            </w:tr>
            <w:tr w:rsidR="00C80082" w14:paraId="71CCBCB7" w14:textId="77777777" w:rsidTr="00B60FDF">
              <w:tc>
                <w:tcPr>
                  <w:tcW w:w="6042" w:type="dxa"/>
                </w:tcPr>
                <w:p w14:paraId="17E7D792" w14:textId="333E1DB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Freud- und Leidkasse</w:t>
                  </w:r>
                </w:p>
              </w:tc>
              <w:tc>
                <w:tcPr>
                  <w:tcW w:w="5010" w:type="dxa"/>
                </w:tcPr>
                <w:p w14:paraId="3445B8BB" w14:textId="5639594C" w:rsidR="00C80082" w:rsidRPr="00191712" w:rsidRDefault="00C33FF3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>
                    <w:rPr>
                      <w:b w:val="0"/>
                      <w:bCs/>
                    </w:rPr>
                    <w:t>Lydia Faul</w:t>
                  </w:r>
                </w:p>
              </w:tc>
            </w:tr>
            <w:tr w:rsidR="00C80082" w:rsidRPr="00A84B81" w14:paraId="189E2FDA" w14:textId="77777777" w:rsidTr="00B60FDF">
              <w:tc>
                <w:tcPr>
                  <w:tcW w:w="6042" w:type="dxa"/>
                </w:tcPr>
                <w:p w14:paraId="5670B011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Frühjahrs- und Herbstsingen</w:t>
                  </w:r>
                </w:p>
              </w:tc>
              <w:tc>
                <w:tcPr>
                  <w:tcW w:w="5010" w:type="dxa"/>
                </w:tcPr>
                <w:p w14:paraId="3C1F521E" w14:textId="687B42F5" w:rsidR="00C80082" w:rsidRPr="00A84B81" w:rsidRDefault="00C80082" w:rsidP="00631422">
                  <w:pPr>
                    <w:framePr w:hSpace="180" w:wrap="around" w:vAnchor="page" w:hAnchor="margin" w:y="3427"/>
                    <w:rPr>
                      <w:b w:val="0"/>
                      <w:bCs/>
                      <w:lang w:val="en-US"/>
                    </w:rPr>
                  </w:pPr>
                  <w:r w:rsidRPr="00A84B81">
                    <w:rPr>
                      <w:b w:val="0"/>
                      <w:bCs/>
                      <w:lang w:val="en-US"/>
                    </w:rPr>
                    <w:t xml:space="preserve">Claudia </w:t>
                  </w:r>
                  <w:proofErr w:type="spellStart"/>
                  <w:r w:rsidRPr="00A84B81">
                    <w:rPr>
                      <w:b w:val="0"/>
                      <w:bCs/>
                      <w:lang w:val="en-US"/>
                    </w:rPr>
                    <w:t>Topmöller</w:t>
                  </w:r>
                  <w:proofErr w:type="spellEnd"/>
                  <w:r w:rsidR="00F757D3" w:rsidRPr="00A84B81">
                    <w:rPr>
                      <w:b w:val="0"/>
                      <w:bCs/>
                      <w:lang w:val="en-US"/>
                    </w:rPr>
                    <w:t xml:space="preserve">, </w:t>
                  </w:r>
                  <w:r w:rsidR="00B23D29" w:rsidRPr="00A84B81">
                    <w:rPr>
                      <w:b w:val="0"/>
                      <w:bCs/>
                      <w:lang w:val="en-US"/>
                    </w:rPr>
                    <w:t>Christina Fercko</w:t>
                  </w:r>
                  <w:r w:rsidR="00A84B81" w:rsidRPr="00A84B81">
                    <w:rPr>
                      <w:b w:val="0"/>
                      <w:bCs/>
                      <w:lang w:val="en-US"/>
                    </w:rPr>
                    <w:t>, S</w:t>
                  </w:r>
                  <w:r w:rsidR="00A84B81">
                    <w:rPr>
                      <w:b w:val="0"/>
                      <w:bCs/>
                      <w:lang w:val="en-US"/>
                    </w:rPr>
                    <w:t>usanne Köhler</w:t>
                  </w:r>
                </w:p>
              </w:tc>
            </w:tr>
            <w:tr w:rsidR="00C80082" w14:paraId="1B5964C7" w14:textId="77777777" w:rsidTr="00B60FDF">
              <w:tc>
                <w:tcPr>
                  <w:tcW w:w="6042" w:type="dxa"/>
                </w:tcPr>
                <w:p w14:paraId="079E87B4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Kunstraum + Materialbestellung</w:t>
                  </w:r>
                </w:p>
              </w:tc>
              <w:tc>
                <w:tcPr>
                  <w:tcW w:w="5010" w:type="dxa"/>
                </w:tcPr>
                <w:p w14:paraId="67C8BF22" w14:textId="39C8225A" w:rsidR="00C80082" w:rsidRPr="00191712" w:rsidRDefault="00CA19FA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>
                    <w:rPr>
                      <w:b w:val="0"/>
                      <w:bCs/>
                    </w:rPr>
                    <w:t>Gudrun Poschmann</w:t>
                  </w:r>
                </w:p>
              </w:tc>
            </w:tr>
            <w:tr w:rsidR="00C80082" w14:paraId="5ADE57BB" w14:textId="77777777" w:rsidTr="00B60FDF">
              <w:tc>
                <w:tcPr>
                  <w:tcW w:w="6042" w:type="dxa"/>
                </w:tcPr>
                <w:p w14:paraId="4F7BEF92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Kultur und Schule</w:t>
                  </w:r>
                </w:p>
              </w:tc>
              <w:tc>
                <w:tcPr>
                  <w:tcW w:w="5010" w:type="dxa"/>
                </w:tcPr>
                <w:p w14:paraId="60A2A69A" w14:textId="30C5FEA3" w:rsidR="00C80082" w:rsidRPr="00191712" w:rsidRDefault="00B23D29" w:rsidP="00631422">
                  <w:pPr>
                    <w:framePr w:hSpace="180" w:wrap="around" w:vAnchor="page" w:hAnchor="margin" w:y="3427"/>
                    <w:rPr>
                      <w:b w:val="0"/>
                      <w:bCs/>
                      <w:sz w:val="20"/>
                      <w:szCs w:val="20"/>
                    </w:rPr>
                  </w:pPr>
                  <w:r w:rsidRPr="00B23D29">
                    <w:rPr>
                      <w:b w:val="0"/>
                      <w:bCs/>
                      <w:szCs w:val="28"/>
                    </w:rPr>
                    <w:t>Svenja Mathmann, Carina Meermeier</w:t>
                  </w:r>
                  <w:r w:rsidR="00F757D3">
                    <w:rPr>
                      <w:b w:val="0"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C80082" w14:paraId="3C154A29" w14:textId="77777777" w:rsidTr="00B60FDF">
              <w:tc>
                <w:tcPr>
                  <w:tcW w:w="6042" w:type="dxa"/>
                </w:tcPr>
                <w:p w14:paraId="1ED88F75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Lehrerausflug</w:t>
                  </w:r>
                </w:p>
              </w:tc>
              <w:tc>
                <w:tcPr>
                  <w:tcW w:w="5010" w:type="dxa"/>
                </w:tcPr>
                <w:p w14:paraId="75042BE8" w14:textId="1E90BE66" w:rsidR="00C80082" w:rsidRPr="00191712" w:rsidRDefault="00DC736D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>
                    <w:rPr>
                      <w:b w:val="0"/>
                      <w:bCs/>
                    </w:rPr>
                    <w:t>Jahrgang 2</w:t>
                  </w:r>
                </w:p>
              </w:tc>
            </w:tr>
            <w:tr w:rsidR="00C80082" w14:paraId="312B0E0E" w14:textId="77777777" w:rsidTr="00B60FDF">
              <w:tc>
                <w:tcPr>
                  <w:tcW w:w="6042" w:type="dxa"/>
                </w:tcPr>
                <w:p w14:paraId="5941606A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Lehrerbibliothek</w:t>
                  </w:r>
                </w:p>
              </w:tc>
              <w:tc>
                <w:tcPr>
                  <w:tcW w:w="5010" w:type="dxa"/>
                </w:tcPr>
                <w:p w14:paraId="3C1C9FCB" w14:textId="77777777" w:rsidR="00C80082" w:rsidRPr="00191712" w:rsidRDefault="00C80082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>
                    <w:rPr>
                      <w:b w:val="0"/>
                      <w:bCs/>
                    </w:rPr>
                    <w:t>Kirsten Seiler</w:t>
                  </w:r>
                </w:p>
              </w:tc>
            </w:tr>
            <w:tr w:rsidR="00C80082" w14:paraId="771E7554" w14:textId="77777777" w:rsidTr="00B60FDF">
              <w:tc>
                <w:tcPr>
                  <w:tcW w:w="6042" w:type="dxa"/>
                </w:tcPr>
                <w:p w14:paraId="5BC70AB9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Malwettbewerb</w:t>
                  </w:r>
                </w:p>
              </w:tc>
              <w:tc>
                <w:tcPr>
                  <w:tcW w:w="5010" w:type="dxa"/>
                </w:tcPr>
                <w:p w14:paraId="7DF33AAA" w14:textId="7E87E5F6" w:rsidR="00C80082" w:rsidRPr="00191712" w:rsidRDefault="00CA19FA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>
                    <w:rPr>
                      <w:b w:val="0"/>
                      <w:bCs/>
                    </w:rPr>
                    <w:t>Gudrun Poschmann</w:t>
                  </w:r>
                </w:p>
              </w:tc>
            </w:tr>
            <w:tr w:rsidR="00C80082" w14:paraId="7522D3EE" w14:textId="77777777" w:rsidTr="00B60FDF">
              <w:tc>
                <w:tcPr>
                  <w:tcW w:w="6042" w:type="dxa"/>
                </w:tcPr>
                <w:p w14:paraId="6688152B" w14:textId="77777777" w:rsidR="00C80082" w:rsidRPr="00092FEA" w:rsidRDefault="00C80082" w:rsidP="00631422">
                  <w:pPr>
                    <w:framePr w:hSpace="180" w:wrap="around" w:vAnchor="page" w:hAnchor="margin" w:y="3427"/>
                  </w:pPr>
                  <w:r w:rsidRPr="00092FEA">
                    <w:t>Mathewettbewerbe</w:t>
                  </w:r>
                </w:p>
              </w:tc>
              <w:tc>
                <w:tcPr>
                  <w:tcW w:w="5010" w:type="dxa"/>
                </w:tcPr>
                <w:p w14:paraId="0DA103FE" w14:textId="63FC753F" w:rsidR="00C80082" w:rsidRPr="00092FEA" w:rsidRDefault="00092FEA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 w:rsidRPr="00092FEA">
                    <w:rPr>
                      <w:b w:val="0"/>
                      <w:bCs/>
                    </w:rPr>
                    <w:t>Jana Hagemann</w:t>
                  </w:r>
                  <w:r w:rsidR="00F757D3" w:rsidRPr="00092FEA">
                    <w:rPr>
                      <w:b w:val="0"/>
                      <w:bCs/>
                    </w:rPr>
                    <w:t xml:space="preserve">, </w:t>
                  </w:r>
                  <w:r w:rsidR="00DC736D">
                    <w:rPr>
                      <w:b w:val="0"/>
                      <w:bCs/>
                    </w:rPr>
                    <w:t>Kirsten Seiler</w:t>
                  </w:r>
                </w:p>
              </w:tc>
            </w:tr>
            <w:tr w:rsidR="00C80082" w14:paraId="7AE3DEC4" w14:textId="77777777" w:rsidTr="00B60FDF">
              <w:tc>
                <w:tcPr>
                  <w:tcW w:w="6042" w:type="dxa"/>
                </w:tcPr>
                <w:p w14:paraId="54293531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Mint</w:t>
                  </w:r>
                </w:p>
              </w:tc>
              <w:tc>
                <w:tcPr>
                  <w:tcW w:w="5010" w:type="dxa"/>
                </w:tcPr>
                <w:p w14:paraId="4BEA69A6" w14:textId="5543AE00" w:rsidR="00C80082" w:rsidRPr="00191712" w:rsidRDefault="00E6203C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>
                    <w:rPr>
                      <w:b w:val="0"/>
                      <w:bCs/>
                    </w:rPr>
                    <w:t>Noah Verwold</w:t>
                  </w:r>
                </w:p>
              </w:tc>
            </w:tr>
            <w:tr w:rsidR="00C80082" w14:paraId="59F9CE2E" w14:textId="77777777" w:rsidTr="00B60FDF">
              <w:tc>
                <w:tcPr>
                  <w:tcW w:w="6042" w:type="dxa"/>
                </w:tcPr>
                <w:p w14:paraId="12E600C3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Öffentlichkeitsarbeit</w:t>
                  </w:r>
                </w:p>
              </w:tc>
              <w:tc>
                <w:tcPr>
                  <w:tcW w:w="5010" w:type="dxa"/>
                </w:tcPr>
                <w:p w14:paraId="1CB8008C" w14:textId="77777777" w:rsidR="00C80082" w:rsidRPr="00191712" w:rsidRDefault="00C80082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>
                    <w:rPr>
                      <w:b w:val="0"/>
                      <w:bCs/>
                    </w:rPr>
                    <w:t>Daniela Rauh</w:t>
                  </w:r>
                </w:p>
              </w:tc>
            </w:tr>
            <w:tr w:rsidR="00C80082" w14:paraId="5AD3F974" w14:textId="77777777" w:rsidTr="00B60FDF">
              <w:tc>
                <w:tcPr>
                  <w:tcW w:w="6042" w:type="dxa"/>
                </w:tcPr>
                <w:p w14:paraId="5F6793F3" w14:textId="2BECDFAE" w:rsidR="00C80082" w:rsidRDefault="00CA19FA" w:rsidP="00631422">
                  <w:pPr>
                    <w:framePr w:hSpace="180" w:wrap="around" w:vAnchor="page" w:hAnchor="margin" w:y="3427"/>
                  </w:pPr>
                  <w:r>
                    <w:t>Organisation Spielehäuschen</w:t>
                  </w:r>
                </w:p>
              </w:tc>
              <w:tc>
                <w:tcPr>
                  <w:tcW w:w="5010" w:type="dxa"/>
                </w:tcPr>
                <w:p w14:paraId="4EFF5A23" w14:textId="77777777" w:rsidR="008B656F" w:rsidRDefault="00B563E9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>
                    <w:rPr>
                      <w:b w:val="0"/>
                      <w:bCs/>
                    </w:rPr>
                    <w:t>Lehrerinnen der 4. Klasse</w:t>
                  </w:r>
                  <w:r w:rsidR="008B656F">
                    <w:rPr>
                      <w:b w:val="0"/>
                      <w:bCs/>
                    </w:rPr>
                    <w:t xml:space="preserve">, </w:t>
                  </w:r>
                </w:p>
                <w:p w14:paraId="23A3B7EE" w14:textId="0E541118" w:rsidR="00C80082" w:rsidRPr="00191712" w:rsidRDefault="00DC736D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 w:rsidRPr="00DC736D">
                    <w:rPr>
                      <w:b w:val="0"/>
                      <w:bCs/>
                    </w:rPr>
                    <w:t xml:space="preserve">Katrin </w:t>
                  </w:r>
                  <w:proofErr w:type="spellStart"/>
                  <w:r w:rsidRPr="00DC736D">
                    <w:rPr>
                      <w:b w:val="0"/>
                      <w:bCs/>
                    </w:rPr>
                    <w:t>Deneke</w:t>
                  </w:r>
                  <w:proofErr w:type="spellEnd"/>
                </w:p>
              </w:tc>
            </w:tr>
            <w:tr w:rsidR="00C80082" w14:paraId="42FBF04A" w14:textId="77777777" w:rsidTr="00B60FDF">
              <w:tc>
                <w:tcPr>
                  <w:tcW w:w="6042" w:type="dxa"/>
                </w:tcPr>
                <w:p w14:paraId="1115C8BC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Pausenkonzerte</w:t>
                  </w:r>
                </w:p>
              </w:tc>
              <w:tc>
                <w:tcPr>
                  <w:tcW w:w="5010" w:type="dxa"/>
                </w:tcPr>
                <w:p w14:paraId="0BC295DD" w14:textId="6F072466" w:rsidR="00C80082" w:rsidRPr="00191712" w:rsidRDefault="00DC736D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>
                    <w:rPr>
                      <w:b w:val="0"/>
                      <w:bCs/>
                    </w:rPr>
                    <w:t>Christina Fercko,</w:t>
                  </w:r>
                  <w:r w:rsidR="00111646">
                    <w:rPr>
                      <w:b w:val="0"/>
                      <w:bCs/>
                    </w:rPr>
                    <w:t xml:space="preserve"> Claudia Topmöller</w:t>
                  </w:r>
                </w:p>
              </w:tc>
            </w:tr>
            <w:tr w:rsidR="00DC736D" w14:paraId="2DAF0089" w14:textId="77777777" w:rsidTr="00B60FDF">
              <w:tc>
                <w:tcPr>
                  <w:tcW w:w="6042" w:type="dxa"/>
                </w:tcPr>
                <w:p w14:paraId="26514687" w14:textId="62609962" w:rsidR="00DC736D" w:rsidRDefault="00DC736D" w:rsidP="00631422">
                  <w:pPr>
                    <w:framePr w:hSpace="180" w:wrap="around" w:vAnchor="page" w:hAnchor="margin" w:y="3427"/>
                  </w:pPr>
                  <w:r>
                    <w:t>Personalräte/ Gewerkschaften</w:t>
                  </w:r>
                </w:p>
              </w:tc>
              <w:tc>
                <w:tcPr>
                  <w:tcW w:w="5010" w:type="dxa"/>
                </w:tcPr>
                <w:p w14:paraId="170B75B3" w14:textId="1D4FBDCC" w:rsidR="00DC736D" w:rsidRPr="00DC736D" w:rsidRDefault="00DC736D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 w:rsidRPr="00DC736D">
                    <w:rPr>
                      <w:b w:val="0"/>
                      <w:bCs/>
                    </w:rPr>
                    <w:t>Kirsten Seiler</w:t>
                  </w:r>
                </w:p>
              </w:tc>
            </w:tr>
            <w:tr w:rsidR="00C80082" w14:paraId="48A3FAB8" w14:textId="77777777" w:rsidTr="00B60FDF">
              <w:tc>
                <w:tcPr>
                  <w:tcW w:w="6042" w:type="dxa"/>
                </w:tcPr>
                <w:p w14:paraId="563E18C7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Presch</w:t>
                  </w:r>
                </w:p>
              </w:tc>
              <w:tc>
                <w:tcPr>
                  <w:tcW w:w="5010" w:type="dxa"/>
                </w:tcPr>
                <w:p w14:paraId="27497897" w14:textId="0BC86CDF" w:rsidR="00C80082" w:rsidRPr="00DC736D" w:rsidRDefault="00CA19FA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 w:rsidRPr="00DC736D">
                    <w:rPr>
                      <w:b w:val="0"/>
                      <w:bCs/>
                    </w:rPr>
                    <w:t>Silvia Lückemeier</w:t>
                  </w:r>
                </w:p>
              </w:tc>
            </w:tr>
            <w:tr w:rsidR="00C80082" w14:paraId="114E6832" w14:textId="77777777" w:rsidTr="00B60FDF">
              <w:tc>
                <w:tcPr>
                  <w:tcW w:w="6042" w:type="dxa"/>
                </w:tcPr>
                <w:p w14:paraId="55D631B8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Programme: Anton, Antolin</w:t>
                  </w:r>
                </w:p>
              </w:tc>
              <w:tc>
                <w:tcPr>
                  <w:tcW w:w="5010" w:type="dxa"/>
                </w:tcPr>
                <w:p w14:paraId="153E479F" w14:textId="24739A66" w:rsidR="00C80082" w:rsidRPr="00DC736D" w:rsidRDefault="0064210B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 w:rsidRPr="00DC736D">
                    <w:rPr>
                      <w:b w:val="0"/>
                      <w:bCs/>
                    </w:rPr>
                    <w:t xml:space="preserve">s. </w:t>
                  </w:r>
                  <w:proofErr w:type="spellStart"/>
                  <w:r w:rsidRPr="00DC736D">
                    <w:rPr>
                      <w:b w:val="0"/>
                      <w:bCs/>
                    </w:rPr>
                    <w:t>Taskcard</w:t>
                  </w:r>
                  <w:proofErr w:type="spellEnd"/>
                  <w:r w:rsidRPr="00DC736D">
                    <w:rPr>
                      <w:b w:val="0"/>
                      <w:bCs/>
                    </w:rPr>
                    <w:t xml:space="preserve"> Digitalisierung</w:t>
                  </w:r>
                </w:p>
              </w:tc>
            </w:tr>
            <w:tr w:rsidR="00C80082" w14:paraId="47934A34" w14:textId="77777777" w:rsidTr="00B60FDF">
              <w:tc>
                <w:tcPr>
                  <w:tcW w:w="6042" w:type="dxa"/>
                </w:tcPr>
                <w:p w14:paraId="07FFF9F1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Projekt: „Nein Tonne“, „Mein Körper…“</w:t>
                  </w:r>
                </w:p>
              </w:tc>
              <w:tc>
                <w:tcPr>
                  <w:tcW w:w="5010" w:type="dxa"/>
                </w:tcPr>
                <w:p w14:paraId="022459BD" w14:textId="5292E60D" w:rsidR="00C80082" w:rsidRPr="00DC736D" w:rsidRDefault="00C80082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 w:rsidRPr="00DC736D">
                    <w:rPr>
                      <w:b w:val="0"/>
                      <w:bCs/>
                    </w:rPr>
                    <w:t xml:space="preserve">Silvia </w:t>
                  </w:r>
                  <w:r w:rsidR="00CA19FA" w:rsidRPr="00DC736D">
                    <w:rPr>
                      <w:b w:val="0"/>
                      <w:bCs/>
                    </w:rPr>
                    <w:t>Lückemeier</w:t>
                  </w:r>
                  <w:r w:rsidR="00111646" w:rsidRPr="00DC736D">
                    <w:rPr>
                      <w:b w:val="0"/>
                      <w:bCs/>
                    </w:rPr>
                    <w:t xml:space="preserve"> Ulrike Menzel</w:t>
                  </w:r>
                </w:p>
              </w:tc>
            </w:tr>
            <w:tr w:rsidR="00C80082" w14:paraId="372E05E8" w14:textId="77777777" w:rsidTr="00B60FDF">
              <w:tc>
                <w:tcPr>
                  <w:tcW w:w="6042" w:type="dxa"/>
                </w:tcPr>
                <w:p w14:paraId="78927C9D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Projekt: Vorlesetag</w:t>
                  </w:r>
                </w:p>
              </w:tc>
              <w:tc>
                <w:tcPr>
                  <w:tcW w:w="5010" w:type="dxa"/>
                </w:tcPr>
                <w:p w14:paraId="26C38E12" w14:textId="008810E6" w:rsidR="00C80082" w:rsidRPr="00DC736D" w:rsidRDefault="00DC736D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 w:rsidRPr="00DC736D">
                    <w:rPr>
                      <w:b w:val="0"/>
                      <w:bCs/>
                    </w:rPr>
                    <w:t>Svenja Mathmann</w:t>
                  </w:r>
                </w:p>
              </w:tc>
            </w:tr>
            <w:tr w:rsidR="00C80082" w14:paraId="719BA284" w14:textId="77777777" w:rsidTr="00B60FDF">
              <w:tc>
                <w:tcPr>
                  <w:tcW w:w="6042" w:type="dxa"/>
                </w:tcPr>
                <w:p w14:paraId="7BA5660D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Projekt: Zirkus</w:t>
                  </w:r>
                </w:p>
              </w:tc>
              <w:tc>
                <w:tcPr>
                  <w:tcW w:w="5010" w:type="dxa"/>
                </w:tcPr>
                <w:p w14:paraId="1348F996" w14:textId="57CA75B4" w:rsidR="00C80082" w:rsidRPr="00191712" w:rsidRDefault="00C80082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>
                    <w:rPr>
                      <w:b w:val="0"/>
                      <w:bCs/>
                    </w:rPr>
                    <w:t xml:space="preserve">Ulrike Menzel, </w:t>
                  </w:r>
                  <w:r w:rsidR="006C78A0">
                    <w:rPr>
                      <w:b w:val="0"/>
                      <w:bCs/>
                    </w:rPr>
                    <w:t>Jutta MzW</w:t>
                  </w:r>
                </w:p>
              </w:tc>
            </w:tr>
            <w:tr w:rsidR="00C80082" w14:paraId="0427494E" w14:textId="77777777" w:rsidTr="00B60FDF">
              <w:tc>
                <w:tcPr>
                  <w:tcW w:w="6042" w:type="dxa"/>
                </w:tcPr>
                <w:p w14:paraId="7AB6968A" w14:textId="3BE61E35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Projekt: Klimaschützer</w:t>
                  </w:r>
                  <w:r w:rsidR="00DC736D">
                    <w:t>/ Stadtradeln</w:t>
                  </w:r>
                </w:p>
              </w:tc>
              <w:tc>
                <w:tcPr>
                  <w:tcW w:w="5010" w:type="dxa"/>
                </w:tcPr>
                <w:p w14:paraId="49BA1E40" w14:textId="430708CA" w:rsidR="00C80082" w:rsidRPr="00F757D3" w:rsidRDefault="006C78A0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 w:rsidRPr="006C78A0">
                    <w:rPr>
                      <w:b w:val="0"/>
                      <w:bCs/>
                    </w:rPr>
                    <w:t xml:space="preserve">Gudrun Poschmann, </w:t>
                  </w:r>
                  <w:r w:rsidR="00DC736D">
                    <w:rPr>
                      <w:b w:val="0"/>
                      <w:bCs/>
                    </w:rPr>
                    <w:t>Svenja Mathmann</w:t>
                  </w:r>
                </w:p>
              </w:tc>
            </w:tr>
            <w:tr w:rsidR="00C80082" w14:paraId="241741D1" w14:textId="77777777" w:rsidTr="00B60FDF">
              <w:tc>
                <w:tcPr>
                  <w:tcW w:w="6042" w:type="dxa"/>
                </w:tcPr>
                <w:p w14:paraId="7233F6D2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Projekt: Zeitung</w:t>
                  </w:r>
                </w:p>
              </w:tc>
              <w:tc>
                <w:tcPr>
                  <w:tcW w:w="5010" w:type="dxa"/>
                </w:tcPr>
                <w:p w14:paraId="4E90CD0D" w14:textId="172E7FA0" w:rsidR="00C80082" w:rsidRPr="00CA19FA" w:rsidRDefault="006C78A0" w:rsidP="00631422">
                  <w:pPr>
                    <w:framePr w:hSpace="180" w:wrap="around" w:vAnchor="page" w:hAnchor="margin" w:y="3427"/>
                    <w:rPr>
                      <w:b w:val="0"/>
                      <w:bCs/>
                      <w:highlight w:val="yellow"/>
                    </w:rPr>
                  </w:pPr>
                  <w:r w:rsidRPr="006C78A0">
                    <w:rPr>
                      <w:b w:val="0"/>
                      <w:bCs/>
                    </w:rPr>
                    <w:t>Klassenlehrer</w:t>
                  </w:r>
                  <w:r>
                    <w:rPr>
                      <w:b w:val="0"/>
                      <w:bCs/>
                    </w:rPr>
                    <w:t>Innen</w:t>
                  </w:r>
                  <w:r w:rsidRPr="006C78A0">
                    <w:rPr>
                      <w:b w:val="0"/>
                      <w:bCs/>
                    </w:rPr>
                    <w:t xml:space="preserve"> Jg 4</w:t>
                  </w:r>
                </w:p>
              </w:tc>
            </w:tr>
            <w:tr w:rsidR="00C80082" w14:paraId="29C26D47" w14:textId="77777777" w:rsidTr="00B60FDF">
              <w:tc>
                <w:tcPr>
                  <w:tcW w:w="6042" w:type="dxa"/>
                </w:tcPr>
                <w:p w14:paraId="2B44BD74" w14:textId="77777777" w:rsidR="00C80082" w:rsidRPr="00DC736D" w:rsidRDefault="00C80082" w:rsidP="00631422">
                  <w:pPr>
                    <w:framePr w:hSpace="180" w:wrap="around" w:vAnchor="page" w:hAnchor="margin" w:y="3427"/>
                  </w:pPr>
                  <w:r w:rsidRPr="00DC736D">
                    <w:t>Sachunterrichtsraum</w:t>
                  </w:r>
                </w:p>
              </w:tc>
              <w:tc>
                <w:tcPr>
                  <w:tcW w:w="5010" w:type="dxa"/>
                </w:tcPr>
                <w:p w14:paraId="0724CC68" w14:textId="4AE5640F" w:rsidR="00C80082" w:rsidRPr="00DC736D" w:rsidRDefault="006C78A0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 w:rsidRPr="00DC736D">
                    <w:rPr>
                      <w:b w:val="0"/>
                      <w:bCs/>
                    </w:rPr>
                    <w:t>Lisa Trockel</w:t>
                  </w:r>
                  <w:r w:rsidR="00DC736D" w:rsidRPr="00DC736D">
                    <w:rPr>
                      <w:b w:val="0"/>
                      <w:bCs/>
                    </w:rPr>
                    <w:t>- aktuell nicht</w:t>
                  </w:r>
                </w:p>
              </w:tc>
            </w:tr>
            <w:tr w:rsidR="00C80082" w14:paraId="74604B95" w14:textId="77777777" w:rsidTr="00B60FDF">
              <w:tc>
                <w:tcPr>
                  <w:tcW w:w="6042" w:type="dxa"/>
                </w:tcPr>
                <w:p w14:paraId="22E6F8D0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Schulbuchbestellung, -kontrolle</w:t>
                  </w:r>
                </w:p>
              </w:tc>
              <w:tc>
                <w:tcPr>
                  <w:tcW w:w="5010" w:type="dxa"/>
                </w:tcPr>
                <w:p w14:paraId="11E40A00" w14:textId="75B3201C" w:rsidR="00C80082" w:rsidRPr="00191712" w:rsidRDefault="00CA19FA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>
                    <w:rPr>
                      <w:b w:val="0"/>
                      <w:bCs/>
                    </w:rPr>
                    <w:t>Gudrun Poschmann</w:t>
                  </w:r>
                </w:p>
              </w:tc>
            </w:tr>
            <w:tr w:rsidR="00C80082" w:rsidRPr="00E6203C" w14:paraId="57109BF5" w14:textId="77777777" w:rsidTr="00B60FDF">
              <w:tc>
                <w:tcPr>
                  <w:tcW w:w="6042" w:type="dxa"/>
                </w:tcPr>
                <w:p w14:paraId="2D408C11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Sponsorenlauf</w:t>
                  </w:r>
                </w:p>
              </w:tc>
              <w:tc>
                <w:tcPr>
                  <w:tcW w:w="5010" w:type="dxa"/>
                </w:tcPr>
                <w:p w14:paraId="204A223F" w14:textId="1DBC92B9" w:rsidR="00C80082" w:rsidRPr="00E6203C" w:rsidRDefault="00111646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 w:rsidRPr="00E6203C">
                    <w:rPr>
                      <w:b w:val="0"/>
                      <w:bCs/>
                    </w:rPr>
                    <w:t xml:space="preserve">Jana Hagemann, Lydia </w:t>
                  </w:r>
                  <w:proofErr w:type="spellStart"/>
                  <w:r w:rsidRPr="00E6203C">
                    <w:rPr>
                      <w:b w:val="0"/>
                      <w:bCs/>
                    </w:rPr>
                    <w:t>Faul</w:t>
                  </w:r>
                  <w:proofErr w:type="spellEnd"/>
                  <w:r w:rsidR="00E6203C" w:rsidRPr="00E6203C">
                    <w:rPr>
                      <w:b w:val="0"/>
                      <w:bCs/>
                    </w:rPr>
                    <w:t>, Noah Verw</w:t>
                  </w:r>
                  <w:r w:rsidR="00E6203C">
                    <w:rPr>
                      <w:b w:val="0"/>
                      <w:bCs/>
                    </w:rPr>
                    <w:t>old</w:t>
                  </w:r>
                </w:p>
              </w:tc>
            </w:tr>
            <w:tr w:rsidR="00C80082" w14:paraId="059F1B83" w14:textId="77777777" w:rsidTr="00B60FDF">
              <w:tc>
                <w:tcPr>
                  <w:tcW w:w="6042" w:type="dxa"/>
                </w:tcPr>
                <w:p w14:paraId="333BF460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Streitschlichter</w:t>
                  </w:r>
                </w:p>
              </w:tc>
              <w:tc>
                <w:tcPr>
                  <w:tcW w:w="5010" w:type="dxa"/>
                </w:tcPr>
                <w:p w14:paraId="1E1ACFB5" w14:textId="34F5C02F" w:rsidR="00C80082" w:rsidRPr="00191712" w:rsidRDefault="0064210B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>
                    <w:rPr>
                      <w:b w:val="0"/>
                      <w:bCs/>
                    </w:rPr>
                    <w:t xml:space="preserve">Katrin </w:t>
                  </w:r>
                  <w:proofErr w:type="spellStart"/>
                  <w:r>
                    <w:rPr>
                      <w:b w:val="0"/>
                      <w:bCs/>
                    </w:rPr>
                    <w:t>Deneke</w:t>
                  </w:r>
                  <w:proofErr w:type="spellEnd"/>
                </w:p>
              </w:tc>
            </w:tr>
            <w:tr w:rsidR="00C80082" w14:paraId="3E706C57" w14:textId="77777777" w:rsidTr="00B60FDF">
              <w:tc>
                <w:tcPr>
                  <w:tcW w:w="6042" w:type="dxa"/>
                </w:tcPr>
                <w:p w14:paraId="43EF3261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Theaterbesuch  GT</w:t>
                  </w:r>
                </w:p>
              </w:tc>
              <w:tc>
                <w:tcPr>
                  <w:tcW w:w="5010" w:type="dxa"/>
                </w:tcPr>
                <w:p w14:paraId="4A6C7925" w14:textId="0E7B676D" w:rsidR="00C80082" w:rsidRPr="00191712" w:rsidRDefault="00C80082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>
                    <w:rPr>
                      <w:b w:val="0"/>
                      <w:bCs/>
                    </w:rPr>
                    <w:t xml:space="preserve">Claudia Topmöller, </w:t>
                  </w:r>
                  <w:r w:rsidR="0064210B">
                    <w:rPr>
                      <w:b w:val="0"/>
                      <w:bCs/>
                    </w:rPr>
                    <w:t>Gudrun Poschmann</w:t>
                  </w:r>
                </w:p>
              </w:tc>
            </w:tr>
            <w:tr w:rsidR="00C80082" w14:paraId="3916C006" w14:textId="77777777" w:rsidTr="00B60FDF">
              <w:tc>
                <w:tcPr>
                  <w:tcW w:w="6042" w:type="dxa"/>
                </w:tcPr>
                <w:p w14:paraId="79F90EA8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VERA</w:t>
                  </w:r>
                </w:p>
              </w:tc>
              <w:tc>
                <w:tcPr>
                  <w:tcW w:w="5010" w:type="dxa"/>
                </w:tcPr>
                <w:p w14:paraId="62B4470E" w14:textId="50C4325F" w:rsidR="00C80082" w:rsidRPr="00191712" w:rsidRDefault="00C80082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>
                    <w:rPr>
                      <w:b w:val="0"/>
                      <w:bCs/>
                    </w:rPr>
                    <w:t xml:space="preserve">Fachlehrer 3, </w:t>
                  </w:r>
                  <w:r w:rsidR="00CA19FA">
                    <w:rPr>
                      <w:b w:val="0"/>
                      <w:bCs/>
                    </w:rPr>
                    <w:t>Gudrun Poschmann</w:t>
                  </w:r>
                </w:p>
              </w:tc>
            </w:tr>
            <w:tr w:rsidR="00C80082" w14:paraId="3AAFDEE8" w14:textId="77777777" w:rsidTr="00B60FDF">
              <w:tc>
                <w:tcPr>
                  <w:tcW w:w="6042" w:type="dxa"/>
                </w:tcPr>
                <w:p w14:paraId="38D17B26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Verkehrserziehung / Radfahrtraining</w:t>
                  </w:r>
                </w:p>
              </w:tc>
              <w:tc>
                <w:tcPr>
                  <w:tcW w:w="5010" w:type="dxa"/>
                </w:tcPr>
                <w:p w14:paraId="576E39E5" w14:textId="459684BA" w:rsidR="00C80082" w:rsidRPr="00191712" w:rsidRDefault="00E6203C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>
                    <w:rPr>
                      <w:b w:val="0"/>
                      <w:bCs/>
                    </w:rPr>
                    <w:t>Lisa Wonnemann, Franziska Bleckert</w:t>
                  </w:r>
                </w:p>
              </w:tc>
            </w:tr>
            <w:tr w:rsidR="00C80082" w14:paraId="37C228B7" w14:textId="77777777" w:rsidTr="00B60FDF">
              <w:tc>
                <w:tcPr>
                  <w:tcW w:w="6042" w:type="dxa"/>
                </w:tcPr>
                <w:p w14:paraId="08074686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Walking Bus</w:t>
                  </w:r>
                </w:p>
              </w:tc>
              <w:tc>
                <w:tcPr>
                  <w:tcW w:w="5010" w:type="dxa"/>
                </w:tcPr>
                <w:p w14:paraId="1A2926CC" w14:textId="018C34F2" w:rsidR="00C80082" w:rsidRPr="00191712" w:rsidRDefault="00111646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>
                    <w:rPr>
                      <w:b w:val="0"/>
                      <w:bCs/>
                    </w:rPr>
                    <w:t>Leonie Hansmerten</w:t>
                  </w:r>
                  <w:r w:rsidR="006C78A0">
                    <w:rPr>
                      <w:b w:val="0"/>
                      <w:bCs/>
                    </w:rPr>
                    <w:t>, Herr Dietrichs</w:t>
                  </w:r>
                </w:p>
              </w:tc>
            </w:tr>
            <w:tr w:rsidR="00C80082" w14:paraId="5AF726B5" w14:textId="77777777" w:rsidTr="00B60FDF">
              <w:tc>
                <w:tcPr>
                  <w:tcW w:w="6042" w:type="dxa"/>
                </w:tcPr>
                <w:p w14:paraId="2EA0CEB2" w14:textId="77777777" w:rsidR="00C80082" w:rsidRPr="00F757D3" w:rsidRDefault="00C80082" w:rsidP="00631422">
                  <w:pPr>
                    <w:framePr w:hSpace="180" w:wrap="around" w:vAnchor="page" w:hAnchor="margin" w:y="3427"/>
                  </w:pPr>
                  <w:r w:rsidRPr="00F757D3">
                    <w:t>Wegweiser</w:t>
                  </w:r>
                </w:p>
              </w:tc>
              <w:tc>
                <w:tcPr>
                  <w:tcW w:w="5010" w:type="dxa"/>
                </w:tcPr>
                <w:p w14:paraId="6A2650D0" w14:textId="3ECB58DE" w:rsidR="00C80082" w:rsidRPr="00F757D3" w:rsidRDefault="00F757D3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>
                    <w:rPr>
                      <w:b w:val="0"/>
                      <w:bCs/>
                    </w:rPr>
                    <w:t>Kirsten Seiler</w:t>
                  </w:r>
                </w:p>
              </w:tc>
            </w:tr>
            <w:tr w:rsidR="00BB59E4" w14:paraId="3DC8F699" w14:textId="77777777" w:rsidTr="00B60FDF">
              <w:tc>
                <w:tcPr>
                  <w:tcW w:w="6042" w:type="dxa"/>
                </w:tcPr>
                <w:p w14:paraId="0654913B" w14:textId="668AA58E" w:rsidR="00BB59E4" w:rsidRPr="00F757D3" w:rsidRDefault="00BB59E4" w:rsidP="00631422">
                  <w:pPr>
                    <w:framePr w:hSpace="180" w:wrap="around" w:vAnchor="page" w:hAnchor="margin" w:y="3427"/>
                  </w:pPr>
                  <w:r>
                    <w:t>Willkommen im Team-Flyer</w:t>
                  </w:r>
                </w:p>
              </w:tc>
              <w:tc>
                <w:tcPr>
                  <w:tcW w:w="5010" w:type="dxa"/>
                </w:tcPr>
                <w:p w14:paraId="75544ADD" w14:textId="2D2F6D6E" w:rsidR="00BB59E4" w:rsidRPr="00F757D3" w:rsidRDefault="00BB59E4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>
                    <w:rPr>
                      <w:b w:val="0"/>
                      <w:bCs/>
                    </w:rPr>
                    <w:t>SL-Team, Jahrgangspartner</w:t>
                  </w:r>
                </w:p>
              </w:tc>
            </w:tr>
            <w:tr w:rsidR="00C80082" w14:paraId="177A7D74" w14:textId="77777777" w:rsidTr="00B60FDF">
              <w:tc>
                <w:tcPr>
                  <w:tcW w:w="6042" w:type="dxa"/>
                </w:tcPr>
                <w:p w14:paraId="5694E437" w14:textId="77777777" w:rsidR="00C80082" w:rsidRDefault="00C80082" w:rsidP="00631422">
                  <w:pPr>
                    <w:framePr w:hSpace="180" w:wrap="around" w:vAnchor="page" w:hAnchor="margin" w:y="3427"/>
                  </w:pPr>
                  <w:r>
                    <w:t>Zahnprophylaxe</w:t>
                  </w:r>
                </w:p>
              </w:tc>
              <w:tc>
                <w:tcPr>
                  <w:tcW w:w="5010" w:type="dxa"/>
                </w:tcPr>
                <w:p w14:paraId="2903F27D" w14:textId="6711893F" w:rsidR="00C80082" w:rsidRPr="00191712" w:rsidRDefault="006C78A0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  <w:r>
                    <w:rPr>
                      <w:b w:val="0"/>
                      <w:bCs/>
                    </w:rPr>
                    <w:t>Gudrun Poschmann</w:t>
                  </w:r>
                </w:p>
              </w:tc>
            </w:tr>
            <w:tr w:rsidR="00C80082" w14:paraId="03207D81" w14:textId="77777777" w:rsidTr="00B60FDF">
              <w:trPr>
                <w:trHeight w:val="559"/>
              </w:trPr>
              <w:tc>
                <w:tcPr>
                  <w:tcW w:w="11052" w:type="dxa"/>
                  <w:gridSpan w:val="2"/>
                  <w:tcBorders>
                    <w:left w:val="nil"/>
                    <w:right w:val="nil"/>
                  </w:tcBorders>
                </w:tcPr>
                <w:p w14:paraId="7955F9B7" w14:textId="77777777" w:rsidR="00B60FDF" w:rsidRDefault="00B60FDF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</w:p>
                <w:p w14:paraId="6645CA9A" w14:textId="623C25CE" w:rsidR="00B60FDF" w:rsidRPr="00273495" w:rsidRDefault="00B60FDF" w:rsidP="00631422">
                  <w:pPr>
                    <w:framePr w:hSpace="180" w:wrap="around" w:vAnchor="page" w:hAnchor="margin" w:y="3427"/>
                    <w:tabs>
                      <w:tab w:val="left" w:pos="1337"/>
                    </w:tabs>
                    <w:rPr>
                      <w:bCs/>
                      <w:sz w:val="44"/>
                      <w:szCs w:val="44"/>
                    </w:rPr>
                  </w:pPr>
                  <w:r>
                    <w:rPr>
                      <w:b w:val="0"/>
                      <w:bCs/>
                    </w:rPr>
                    <w:tab/>
                  </w:r>
                  <w:r w:rsidR="00273495" w:rsidRPr="00273495">
                    <w:rPr>
                      <w:sz w:val="44"/>
                      <w:szCs w:val="44"/>
                    </w:rPr>
                    <w:t xml:space="preserve"> </w:t>
                  </w:r>
                  <w:r w:rsidR="00273495" w:rsidRPr="00273495">
                    <w:rPr>
                      <w:bCs/>
                      <w:sz w:val="44"/>
                      <w:szCs w:val="44"/>
                    </w:rPr>
                    <w:t>G</w:t>
                  </w:r>
                  <w:r w:rsidR="00022F2A">
                    <w:rPr>
                      <w:bCs/>
                      <w:sz w:val="44"/>
                      <w:szCs w:val="44"/>
                    </w:rPr>
                    <w:t>e</w:t>
                  </w:r>
                  <w:r w:rsidR="00273495" w:rsidRPr="00273495">
                    <w:rPr>
                      <w:bCs/>
                      <w:sz w:val="44"/>
                      <w:szCs w:val="44"/>
                    </w:rPr>
                    <w:t xml:space="preserve">schäftsverteilungsplan des Schulleitungsteams </w:t>
                  </w:r>
                </w:p>
                <w:p w14:paraId="5AD14473" w14:textId="77777777" w:rsidR="00B60FDF" w:rsidRDefault="00B60FDF" w:rsidP="00631422">
                  <w:pPr>
                    <w:framePr w:hSpace="180" w:wrap="around" w:vAnchor="page" w:hAnchor="margin" w:y="3427"/>
                    <w:tabs>
                      <w:tab w:val="left" w:pos="1337"/>
                    </w:tabs>
                    <w:rPr>
                      <w:b w:val="0"/>
                      <w:bCs/>
                    </w:rPr>
                  </w:pPr>
                </w:p>
                <w:p w14:paraId="7D74C117" w14:textId="77777777" w:rsidR="00B60FDF" w:rsidRPr="00191712" w:rsidRDefault="00B60FDF" w:rsidP="00631422">
                  <w:pPr>
                    <w:framePr w:hSpace="180" w:wrap="around" w:vAnchor="page" w:hAnchor="margin" w:y="3427"/>
                    <w:rPr>
                      <w:b w:val="0"/>
                      <w:bCs/>
                    </w:rPr>
                  </w:pPr>
                </w:p>
              </w:tc>
            </w:tr>
          </w:tbl>
          <w:p w14:paraId="05127C09" w14:textId="77777777" w:rsidR="00B60FDF" w:rsidRDefault="00B60FDF" w:rsidP="003620E2">
            <w:pPr>
              <w:pStyle w:val="Inhalt"/>
              <w:framePr w:hSpace="0" w:wrap="auto" w:vAnchor="margin" w:hAnchor="text" w:yAlign="inline"/>
              <w:rPr>
                <w:b/>
                <w:sz w:val="36"/>
                <w:szCs w:val="36"/>
              </w:rPr>
            </w:pPr>
          </w:p>
          <w:p w14:paraId="53FAB7EF" w14:textId="4BDBEBCC" w:rsidR="004F2231" w:rsidRPr="001D5127" w:rsidRDefault="004F2231" w:rsidP="003620E2">
            <w:pPr>
              <w:pStyle w:val="Inhalt"/>
              <w:framePr w:hSpace="0" w:wrap="auto" w:vAnchor="margin" w:hAnchor="text" w:yAlign="inline"/>
              <w:rPr>
                <w:b/>
                <w:sz w:val="36"/>
                <w:szCs w:val="36"/>
              </w:rPr>
            </w:pPr>
          </w:p>
        </w:tc>
      </w:tr>
      <w:tr w:rsidR="004F2231" w14:paraId="44690555" w14:textId="77777777" w:rsidTr="004C6867">
        <w:trPr>
          <w:trHeight w:val="2685"/>
        </w:trPr>
        <w:tc>
          <w:tcPr>
            <w:tcW w:w="1496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lenraster"/>
              <w:tblW w:w="14548" w:type="dxa"/>
              <w:tblLook w:val="04A0" w:firstRow="1" w:lastRow="0" w:firstColumn="1" w:lastColumn="0" w:noHBand="0" w:noVBand="1"/>
            </w:tblPr>
            <w:tblGrid>
              <w:gridCol w:w="4953"/>
              <w:gridCol w:w="4813"/>
              <w:gridCol w:w="1574"/>
              <w:gridCol w:w="236"/>
              <w:gridCol w:w="2972"/>
            </w:tblGrid>
            <w:tr w:rsidR="001D5127" w14:paraId="38003C11" w14:textId="77777777" w:rsidTr="00B60FDF">
              <w:trPr>
                <w:gridAfter w:val="2"/>
                <w:wAfter w:w="3213" w:type="dxa"/>
              </w:trPr>
              <w:tc>
                <w:tcPr>
                  <w:tcW w:w="11335" w:type="dxa"/>
                  <w:gridSpan w:val="3"/>
                  <w:tcBorders>
                    <w:top w:val="nil"/>
                  </w:tcBorders>
                  <w:shd w:val="clear" w:color="auto" w:fill="1FA7D6" w:themeFill="accent5" w:themeFillShade="BF"/>
                </w:tcPr>
                <w:p w14:paraId="7993D932" w14:textId="0724D7FC" w:rsidR="001D5127" w:rsidRPr="001D5127" w:rsidRDefault="001D5127" w:rsidP="001F0AF0">
                  <w:pPr>
                    <w:pStyle w:val="Inhalt"/>
                    <w:framePr w:wrap="around"/>
                    <w:rPr>
                      <w:b/>
                    </w:rPr>
                  </w:pPr>
                  <w:r w:rsidRPr="001D5127">
                    <w:rPr>
                      <w:b/>
                    </w:rPr>
                    <w:lastRenderedPageBreak/>
                    <w:t>Schulleitungsteam</w:t>
                  </w:r>
                </w:p>
              </w:tc>
            </w:tr>
            <w:tr w:rsidR="00E94012" w14:paraId="57834C6C" w14:textId="77777777" w:rsidTr="00B60FDF">
              <w:trPr>
                <w:gridAfter w:val="2"/>
                <w:wAfter w:w="3213" w:type="dxa"/>
              </w:trPr>
              <w:tc>
                <w:tcPr>
                  <w:tcW w:w="4957" w:type="dxa"/>
                </w:tcPr>
                <w:p w14:paraId="0D7C47A0" w14:textId="77777777" w:rsidR="00E94012" w:rsidRDefault="001D5127" w:rsidP="001F0AF0">
                  <w:pPr>
                    <w:pStyle w:val="Inhalt"/>
                    <w:framePr w:wrap="around"/>
                  </w:pPr>
                  <w:r>
                    <w:t>Schulleiterin:</w:t>
                  </w:r>
                </w:p>
                <w:p w14:paraId="7C0D170A" w14:textId="10049B4E" w:rsidR="001D5127" w:rsidRDefault="001D5127" w:rsidP="001F0AF0">
                  <w:pPr>
                    <w:pStyle w:val="Inhalt"/>
                    <w:framePr w:wrap="around"/>
                  </w:pPr>
                  <w:r>
                    <w:t>Daniela Rauh</w:t>
                  </w:r>
                </w:p>
              </w:tc>
              <w:tc>
                <w:tcPr>
                  <w:tcW w:w="4819" w:type="dxa"/>
                </w:tcPr>
                <w:p w14:paraId="409EF022" w14:textId="77777777" w:rsidR="00E94012" w:rsidRDefault="001D5127" w:rsidP="001F0AF0">
                  <w:pPr>
                    <w:pStyle w:val="Inhalt"/>
                    <w:framePr w:wrap="around"/>
                  </w:pPr>
                  <w:r>
                    <w:t>Konrektorin:</w:t>
                  </w:r>
                </w:p>
                <w:p w14:paraId="1D39C3AF" w14:textId="2D8740D7" w:rsidR="001D5127" w:rsidRDefault="001D5127" w:rsidP="001F0AF0">
                  <w:pPr>
                    <w:pStyle w:val="Inhalt"/>
                    <w:framePr w:wrap="around"/>
                  </w:pPr>
                  <w:r>
                    <w:t>Gudrun Poschmann</w:t>
                  </w:r>
                </w:p>
              </w:tc>
              <w:tc>
                <w:tcPr>
                  <w:tcW w:w="1559" w:type="dxa"/>
                </w:tcPr>
                <w:p w14:paraId="4C14DD86" w14:textId="77777777" w:rsidR="00E94012" w:rsidRDefault="00E94012" w:rsidP="001F0AF0">
                  <w:pPr>
                    <w:pStyle w:val="Inhalt"/>
                    <w:framePr w:wrap="around"/>
                  </w:pPr>
                </w:p>
              </w:tc>
            </w:tr>
            <w:tr w:rsidR="001D5127" w14:paraId="4235DD3B" w14:textId="77777777" w:rsidTr="00B60FDF">
              <w:trPr>
                <w:gridAfter w:val="2"/>
                <w:wAfter w:w="3213" w:type="dxa"/>
              </w:trPr>
              <w:tc>
                <w:tcPr>
                  <w:tcW w:w="4957" w:type="dxa"/>
                  <w:shd w:val="clear" w:color="auto" w:fill="1FA7D6" w:themeFill="accent5" w:themeFillShade="BF"/>
                </w:tcPr>
                <w:p w14:paraId="233F1BCF" w14:textId="77777777" w:rsidR="001D5127" w:rsidRPr="001D5127" w:rsidRDefault="001D5127" w:rsidP="001F0AF0">
                  <w:pPr>
                    <w:pStyle w:val="Inhalt"/>
                    <w:framePr w:wrap="around"/>
                    <w:rPr>
                      <w:b/>
                    </w:rPr>
                  </w:pPr>
                  <w:r w:rsidRPr="001D5127">
                    <w:rPr>
                      <w:b/>
                    </w:rPr>
                    <w:t>Aufgaben</w:t>
                  </w:r>
                </w:p>
              </w:tc>
              <w:tc>
                <w:tcPr>
                  <w:tcW w:w="6378" w:type="dxa"/>
                  <w:gridSpan w:val="2"/>
                  <w:shd w:val="clear" w:color="auto" w:fill="1FA7D6" w:themeFill="accent5" w:themeFillShade="BF"/>
                </w:tcPr>
                <w:p w14:paraId="25E7A1C6" w14:textId="1601E629" w:rsidR="001D5127" w:rsidRPr="001D5127" w:rsidRDefault="001D5127" w:rsidP="001F0AF0">
                  <w:pPr>
                    <w:pStyle w:val="Inhalt"/>
                    <w:framePr w:wrap="around"/>
                    <w:rPr>
                      <w:b/>
                    </w:rPr>
                  </w:pPr>
                  <w:r w:rsidRPr="001D5127">
                    <w:rPr>
                      <w:b/>
                    </w:rPr>
                    <w:t>Zuständigkeiten</w:t>
                  </w:r>
                </w:p>
              </w:tc>
            </w:tr>
            <w:tr w:rsidR="006C421C" w14:paraId="4212B8DE" w14:textId="77777777" w:rsidTr="00B60FDF">
              <w:trPr>
                <w:gridAfter w:val="2"/>
                <w:wAfter w:w="3213" w:type="dxa"/>
              </w:trPr>
              <w:tc>
                <w:tcPr>
                  <w:tcW w:w="11335" w:type="dxa"/>
                  <w:gridSpan w:val="3"/>
                  <w:shd w:val="clear" w:color="auto" w:fill="9FDCF1" w:themeFill="accent5" w:themeFillTint="99"/>
                </w:tcPr>
                <w:p w14:paraId="600F328A" w14:textId="40063357" w:rsidR="006C421C" w:rsidRPr="001D5127" w:rsidRDefault="006C421C" w:rsidP="001F0AF0">
                  <w:pPr>
                    <w:pStyle w:val="Inhalt"/>
                    <w:framePr w:wrap="around"/>
                    <w:rPr>
                      <w:b/>
                    </w:rPr>
                  </w:pPr>
                  <w:r>
                    <w:rPr>
                      <w:b/>
                    </w:rPr>
                    <w:t>Schulentwicklung</w:t>
                  </w:r>
                </w:p>
              </w:tc>
            </w:tr>
            <w:tr w:rsidR="00E94012" w14:paraId="23E458AA" w14:textId="77777777" w:rsidTr="00B60FDF">
              <w:trPr>
                <w:gridAfter w:val="2"/>
                <w:wAfter w:w="3213" w:type="dxa"/>
              </w:trPr>
              <w:tc>
                <w:tcPr>
                  <w:tcW w:w="4957" w:type="dxa"/>
                </w:tcPr>
                <w:p w14:paraId="60E30335" w14:textId="77777777" w:rsidR="00E94012" w:rsidRPr="006C421C" w:rsidRDefault="001D5127" w:rsidP="001D5127">
                  <w:pPr>
                    <w:pStyle w:val="Inhalt"/>
                    <w:framePr w:wrap="around"/>
                    <w:numPr>
                      <w:ilvl w:val="0"/>
                      <w:numId w:val="21"/>
                    </w:numPr>
                    <w:rPr>
                      <w:sz w:val="20"/>
                      <w:szCs w:val="20"/>
                      <w:u w:val="single"/>
                    </w:rPr>
                  </w:pPr>
                  <w:r w:rsidRPr="006C421C">
                    <w:rPr>
                      <w:sz w:val="20"/>
                      <w:szCs w:val="20"/>
                      <w:u w:val="single"/>
                    </w:rPr>
                    <w:t>Fortbildung</w:t>
                  </w:r>
                </w:p>
                <w:p w14:paraId="7F12389B" w14:textId="77777777" w:rsidR="001D5127" w:rsidRPr="006C421C" w:rsidRDefault="001D5127" w:rsidP="001D5127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 w:rsidRPr="006C421C">
                    <w:rPr>
                      <w:sz w:val="20"/>
                      <w:szCs w:val="20"/>
                    </w:rPr>
                    <w:t>Bedarfe ermitteln</w:t>
                  </w:r>
                </w:p>
                <w:p w14:paraId="10808953" w14:textId="77777777" w:rsidR="001D5127" w:rsidRPr="006C421C" w:rsidRDefault="001D5127" w:rsidP="001D5127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 w:rsidRPr="006C421C">
                    <w:rPr>
                      <w:sz w:val="20"/>
                      <w:szCs w:val="20"/>
                    </w:rPr>
                    <w:t>Kontaktaufnahme ext. Referenten</w:t>
                  </w:r>
                </w:p>
                <w:p w14:paraId="1073C1E9" w14:textId="77777777" w:rsidR="001D5127" w:rsidRPr="006C421C" w:rsidRDefault="001D5127" w:rsidP="001D5127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 w:rsidRPr="006C421C">
                    <w:rPr>
                      <w:sz w:val="20"/>
                      <w:szCs w:val="20"/>
                    </w:rPr>
                    <w:t>Durchführung</w:t>
                  </w:r>
                </w:p>
                <w:p w14:paraId="5EB4896C" w14:textId="77777777" w:rsidR="001D5127" w:rsidRPr="006C421C" w:rsidRDefault="001D5127" w:rsidP="001D5127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 w:rsidRPr="006C421C">
                    <w:rPr>
                      <w:sz w:val="20"/>
                      <w:szCs w:val="20"/>
                    </w:rPr>
                    <w:t>Fortbildungsbudget</w:t>
                  </w:r>
                </w:p>
                <w:p w14:paraId="2774F208" w14:textId="064377CD" w:rsidR="001D5127" w:rsidRPr="006C421C" w:rsidRDefault="001D5127" w:rsidP="001D5127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 w:rsidRPr="006C421C">
                    <w:rPr>
                      <w:sz w:val="20"/>
                      <w:szCs w:val="20"/>
                    </w:rPr>
                    <w:t>Abrechnung</w:t>
                  </w:r>
                </w:p>
              </w:tc>
              <w:tc>
                <w:tcPr>
                  <w:tcW w:w="4819" w:type="dxa"/>
                </w:tcPr>
                <w:p w14:paraId="7016B9A7" w14:textId="77777777" w:rsidR="00E94012" w:rsidRPr="006C421C" w:rsidRDefault="00E94012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551B25F1" w14:textId="77777777" w:rsidR="001D5127" w:rsidRPr="006C421C" w:rsidRDefault="001D5127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 w:rsidRPr="006C421C">
                    <w:rPr>
                      <w:sz w:val="20"/>
                      <w:szCs w:val="20"/>
                    </w:rPr>
                    <w:t>Rau</w:t>
                  </w:r>
                </w:p>
                <w:p w14:paraId="206CA988" w14:textId="29295B29" w:rsidR="001D5127" w:rsidRPr="006C421C" w:rsidRDefault="001D5127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 w:rsidRPr="006C421C">
                    <w:rPr>
                      <w:sz w:val="20"/>
                      <w:szCs w:val="20"/>
                    </w:rPr>
                    <w:t>Rau*</w:t>
                  </w:r>
                </w:p>
                <w:p w14:paraId="733AB9CD" w14:textId="77777777" w:rsidR="001D5127" w:rsidRPr="006C421C" w:rsidRDefault="001D5127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 w:rsidRPr="006C421C">
                    <w:rPr>
                      <w:sz w:val="20"/>
                      <w:szCs w:val="20"/>
                    </w:rPr>
                    <w:t>Rau</w:t>
                  </w:r>
                </w:p>
                <w:p w14:paraId="00FD7BE3" w14:textId="77777777" w:rsidR="001D5127" w:rsidRPr="006C421C" w:rsidRDefault="001D5127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 w:rsidRPr="006C421C">
                    <w:rPr>
                      <w:sz w:val="20"/>
                      <w:szCs w:val="20"/>
                    </w:rPr>
                    <w:t>Rau</w:t>
                  </w:r>
                </w:p>
                <w:p w14:paraId="4C75EF54" w14:textId="0D113CAA" w:rsidR="001D5127" w:rsidRPr="006C421C" w:rsidRDefault="001D5127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 w:rsidRPr="006C421C">
                    <w:rPr>
                      <w:sz w:val="20"/>
                      <w:szCs w:val="20"/>
                    </w:rPr>
                    <w:t>Rau</w:t>
                  </w:r>
                </w:p>
              </w:tc>
              <w:tc>
                <w:tcPr>
                  <w:tcW w:w="1559" w:type="dxa"/>
                </w:tcPr>
                <w:p w14:paraId="40C9A9A4" w14:textId="77777777" w:rsidR="00E94012" w:rsidRPr="006C421C" w:rsidRDefault="00E94012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6A4F880E" w14:textId="4A4635CB" w:rsidR="001D5127" w:rsidRPr="006C421C" w:rsidRDefault="001D5127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 w:rsidRPr="006C421C">
                    <w:rPr>
                      <w:sz w:val="20"/>
                      <w:szCs w:val="20"/>
                    </w:rPr>
                    <w:t>Pos</w:t>
                  </w:r>
                </w:p>
                <w:p w14:paraId="028A8803" w14:textId="4C733DF7" w:rsidR="001D5127" w:rsidRPr="006C421C" w:rsidRDefault="001D5127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 w:rsidRPr="006C421C">
                    <w:rPr>
                      <w:sz w:val="20"/>
                      <w:szCs w:val="20"/>
                    </w:rPr>
                    <w:t>Pos</w:t>
                  </w:r>
                </w:p>
                <w:p w14:paraId="7C1CFAE1" w14:textId="0238C290" w:rsidR="001D5127" w:rsidRPr="006C421C" w:rsidRDefault="001D5127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 w:rsidRPr="006C421C">
                    <w:rPr>
                      <w:sz w:val="20"/>
                      <w:szCs w:val="20"/>
                    </w:rPr>
                    <w:t>Pos</w:t>
                  </w:r>
                </w:p>
                <w:p w14:paraId="636B3BDC" w14:textId="3DBBD7B8" w:rsidR="001D5127" w:rsidRPr="006C421C" w:rsidRDefault="001D5127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</w:tc>
            </w:tr>
            <w:tr w:rsidR="00E94012" w14:paraId="4808019B" w14:textId="77777777" w:rsidTr="00B60FDF">
              <w:trPr>
                <w:gridAfter w:val="2"/>
                <w:wAfter w:w="3213" w:type="dxa"/>
              </w:trPr>
              <w:tc>
                <w:tcPr>
                  <w:tcW w:w="4957" w:type="dxa"/>
                </w:tcPr>
                <w:p w14:paraId="53648675" w14:textId="77777777" w:rsidR="00E94012" w:rsidRDefault="006C421C" w:rsidP="006C421C">
                  <w:pPr>
                    <w:pStyle w:val="Inhalt"/>
                    <w:framePr w:wrap="around"/>
                    <w:numPr>
                      <w:ilvl w:val="0"/>
                      <w:numId w:val="21"/>
                    </w:numPr>
                    <w:rPr>
                      <w:sz w:val="20"/>
                      <w:szCs w:val="20"/>
                      <w:u w:val="single"/>
                    </w:rPr>
                  </w:pPr>
                  <w:r w:rsidRPr="006C421C">
                    <w:rPr>
                      <w:sz w:val="20"/>
                      <w:szCs w:val="20"/>
                      <w:u w:val="single"/>
                    </w:rPr>
                    <w:t>Schulprogrammarbeit</w:t>
                  </w:r>
                </w:p>
                <w:p w14:paraId="57C09FD7" w14:textId="77777777" w:rsidR="006C421C" w:rsidRPr="006C421C" w:rsidRDefault="006C421C" w:rsidP="006C421C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 w:rsidRPr="006C421C">
                    <w:rPr>
                      <w:sz w:val="20"/>
                      <w:szCs w:val="20"/>
                    </w:rPr>
                    <w:t>Bedarfsanalyse</w:t>
                  </w:r>
                </w:p>
                <w:p w14:paraId="1EC5CF35" w14:textId="77777777" w:rsidR="006C421C" w:rsidRPr="006C421C" w:rsidRDefault="006C421C" w:rsidP="006C421C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 w:rsidRPr="006C421C">
                    <w:rPr>
                      <w:sz w:val="20"/>
                      <w:szCs w:val="20"/>
                    </w:rPr>
                    <w:t>Konzeptentwicklung</w:t>
                  </w:r>
                </w:p>
                <w:p w14:paraId="754F59E0" w14:textId="77777777" w:rsidR="006C421C" w:rsidRPr="006C421C" w:rsidRDefault="006C421C" w:rsidP="006C421C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 w:rsidRPr="006C421C">
                    <w:rPr>
                      <w:sz w:val="20"/>
                      <w:szCs w:val="20"/>
                    </w:rPr>
                    <w:t>Arbeitsgruppenbildung</w:t>
                  </w:r>
                </w:p>
                <w:p w14:paraId="08537D7D" w14:textId="77777777" w:rsidR="006C421C" w:rsidRPr="006C421C" w:rsidRDefault="006C421C" w:rsidP="006C421C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 w:rsidRPr="006C421C">
                    <w:rPr>
                      <w:sz w:val="20"/>
                      <w:szCs w:val="20"/>
                    </w:rPr>
                    <w:t>Aufgabendelegation</w:t>
                  </w:r>
                </w:p>
                <w:p w14:paraId="0A2A4143" w14:textId="1A64C551" w:rsidR="006C421C" w:rsidRPr="006C421C" w:rsidRDefault="006C421C" w:rsidP="006C421C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  <w:u w:val="single"/>
                    </w:rPr>
                  </w:pPr>
                  <w:r w:rsidRPr="006C421C">
                    <w:rPr>
                      <w:sz w:val="20"/>
                      <w:szCs w:val="20"/>
                    </w:rPr>
                    <w:t>Konzeptüberarbeitung</w:t>
                  </w:r>
                </w:p>
              </w:tc>
              <w:tc>
                <w:tcPr>
                  <w:tcW w:w="4819" w:type="dxa"/>
                </w:tcPr>
                <w:p w14:paraId="3C4C7D4E" w14:textId="77777777" w:rsidR="00E94012" w:rsidRDefault="00E94012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6A4A31BF" w14:textId="77777777" w:rsidR="006C421C" w:rsidRDefault="006C421C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45C9FE9B" w14:textId="77777777" w:rsidR="006C421C" w:rsidRDefault="006C421C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015ACC2E" w14:textId="77777777" w:rsidR="006C421C" w:rsidRDefault="006C421C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0297236C" w14:textId="77777777" w:rsidR="006C421C" w:rsidRDefault="006C421C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1216501B" w14:textId="596FB0A8" w:rsidR="006C421C" w:rsidRPr="006C421C" w:rsidRDefault="006C421C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</w:tc>
              <w:tc>
                <w:tcPr>
                  <w:tcW w:w="1559" w:type="dxa"/>
                </w:tcPr>
                <w:p w14:paraId="643A1A8F" w14:textId="77777777" w:rsidR="00E94012" w:rsidRDefault="00E94012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6069965A" w14:textId="77777777" w:rsidR="006C421C" w:rsidRDefault="006C421C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Pos*</w:t>
                  </w:r>
                </w:p>
                <w:p w14:paraId="7D0BC816" w14:textId="2CD90DCD" w:rsidR="006C421C" w:rsidRPr="006C421C" w:rsidRDefault="006C421C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Pos*</w:t>
                  </w:r>
                </w:p>
              </w:tc>
            </w:tr>
            <w:tr w:rsidR="00E94012" w14:paraId="1A67C0B8" w14:textId="77777777" w:rsidTr="00B60FDF">
              <w:trPr>
                <w:gridAfter w:val="2"/>
                <w:wAfter w:w="3213" w:type="dxa"/>
              </w:trPr>
              <w:tc>
                <w:tcPr>
                  <w:tcW w:w="4957" w:type="dxa"/>
                </w:tcPr>
                <w:p w14:paraId="59E0A465" w14:textId="77777777" w:rsidR="00E94012" w:rsidRDefault="006C421C" w:rsidP="006C421C">
                  <w:pPr>
                    <w:pStyle w:val="Inhalt"/>
                    <w:framePr w:wrap="around"/>
                    <w:numPr>
                      <w:ilvl w:val="0"/>
                      <w:numId w:val="21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Evaluation</w:t>
                  </w:r>
                </w:p>
                <w:p w14:paraId="581F25E0" w14:textId="615C434F" w:rsidR="006C421C" w:rsidRPr="006C421C" w:rsidRDefault="006C421C" w:rsidP="006C421C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 </w:t>
                  </w:r>
                  <w:r w:rsidRPr="006C421C">
                    <w:rPr>
                      <w:sz w:val="20"/>
                      <w:szCs w:val="20"/>
                    </w:rPr>
                    <w:t>Maßnahmenplanung</w:t>
                  </w:r>
                </w:p>
                <w:p w14:paraId="3DFCE26F" w14:textId="47870DEB" w:rsidR="006C421C" w:rsidRPr="006C421C" w:rsidRDefault="006C421C" w:rsidP="006C421C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 </w:t>
                  </w:r>
                  <w:r w:rsidRPr="006C421C">
                    <w:rPr>
                      <w:sz w:val="20"/>
                      <w:szCs w:val="20"/>
                    </w:rPr>
                    <w:t>Durchführung</w:t>
                  </w:r>
                </w:p>
                <w:p w14:paraId="7F2A3130" w14:textId="77777777" w:rsidR="006C421C" w:rsidRDefault="006C421C" w:rsidP="006C421C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 </w:t>
                  </w:r>
                  <w:r w:rsidRPr="006C421C">
                    <w:rPr>
                      <w:sz w:val="20"/>
                      <w:szCs w:val="20"/>
                    </w:rPr>
                    <w:t>Auswertung</w:t>
                  </w:r>
                </w:p>
                <w:p w14:paraId="00369280" w14:textId="77777777" w:rsidR="004C6867" w:rsidRDefault="004C6867" w:rsidP="006C421C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1131E5A1" w14:textId="77777777" w:rsidR="004C6867" w:rsidRDefault="004C6867" w:rsidP="006C421C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22640F69" w14:textId="77777777" w:rsidR="004C6867" w:rsidRDefault="004C6867" w:rsidP="006C421C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76327CD5" w14:textId="42431406" w:rsidR="004C6867" w:rsidRPr="006C421C" w:rsidRDefault="004C6867" w:rsidP="006C421C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19" w:type="dxa"/>
                </w:tcPr>
                <w:p w14:paraId="2C168EBA" w14:textId="77777777" w:rsidR="00E94012" w:rsidRDefault="00E94012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21618F72" w14:textId="77777777" w:rsidR="006C421C" w:rsidRDefault="006C421C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502BD9C6" w14:textId="77777777" w:rsidR="006C421C" w:rsidRDefault="006C421C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09EBFC4E" w14:textId="27DB427F" w:rsidR="006C421C" w:rsidRPr="006C421C" w:rsidRDefault="006C421C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</w:tc>
              <w:tc>
                <w:tcPr>
                  <w:tcW w:w="1559" w:type="dxa"/>
                </w:tcPr>
                <w:p w14:paraId="192AC1B6" w14:textId="77777777" w:rsidR="00E94012" w:rsidRDefault="00E94012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4B605775" w14:textId="77777777" w:rsidR="006C421C" w:rsidRDefault="006C421C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  <w:p w14:paraId="07E959FC" w14:textId="77777777" w:rsidR="006C421C" w:rsidRDefault="006C421C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  <w:p w14:paraId="3D3AF8CE" w14:textId="260A611E" w:rsidR="006C421C" w:rsidRPr="006C421C" w:rsidRDefault="006C421C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</w:tc>
            </w:tr>
            <w:tr w:rsidR="006C421C" w14:paraId="14581558" w14:textId="77777777" w:rsidTr="00B60FDF">
              <w:trPr>
                <w:gridAfter w:val="2"/>
                <w:wAfter w:w="3213" w:type="dxa"/>
              </w:trPr>
              <w:tc>
                <w:tcPr>
                  <w:tcW w:w="11335" w:type="dxa"/>
                  <w:gridSpan w:val="3"/>
                  <w:shd w:val="clear" w:color="auto" w:fill="9FDCF1" w:themeFill="accent5" w:themeFillTint="99"/>
                </w:tcPr>
                <w:p w14:paraId="5153BBCA" w14:textId="00E51C7C" w:rsidR="006C421C" w:rsidRPr="006C421C" w:rsidRDefault="006C421C" w:rsidP="001F0AF0">
                  <w:pPr>
                    <w:pStyle w:val="Inhalt"/>
                    <w:framePr w:wrap="around"/>
                    <w:rPr>
                      <w:b/>
                      <w:szCs w:val="26"/>
                    </w:rPr>
                  </w:pPr>
                  <w:r w:rsidRPr="006C421C">
                    <w:rPr>
                      <w:b/>
                      <w:szCs w:val="26"/>
                    </w:rPr>
                    <w:t>Schuljahresplanung</w:t>
                  </w:r>
                </w:p>
              </w:tc>
            </w:tr>
            <w:tr w:rsidR="00E94012" w14:paraId="5B40C65C" w14:textId="77777777" w:rsidTr="00B60FDF">
              <w:trPr>
                <w:gridAfter w:val="2"/>
                <w:wAfter w:w="3213" w:type="dxa"/>
              </w:trPr>
              <w:tc>
                <w:tcPr>
                  <w:tcW w:w="4957" w:type="dxa"/>
                </w:tcPr>
                <w:p w14:paraId="03E818A4" w14:textId="7A060A4A" w:rsidR="00E94012" w:rsidRDefault="00EC3B36" w:rsidP="00EC3B36">
                  <w:pPr>
                    <w:pStyle w:val="Inhalt"/>
                    <w:framePr w:wrap="around"/>
                    <w:numPr>
                      <w:ilvl w:val="0"/>
                      <w:numId w:val="21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Jahresterminplaner</w:t>
                  </w:r>
                </w:p>
                <w:p w14:paraId="54C5BA5C" w14:textId="0791AC74" w:rsidR="00EC3B36" w:rsidRDefault="00EC3B36" w:rsidP="00EC3B36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Konferenzen/ Fortbildungen</w:t>
                  </w:r>
                </w:p>
                <w:p w14:paraId="7A918AA5" w14:textId="1F0CFC0E" w:rsidR="00EC3B36" w:rsidRDefault="00EC3B36" w:rsidP="00EC3B36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Für Eltern</w:t>
                  </w:r>
                </w:p>
                <w:p w14:paraId="502E5557" w14:textId="29CABB80" w:rsidR="00EC3B36" w:rsidRDefault="00EC3B36" w:rsidP="00EC3B36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„Hausaufgabenfreie Tage“</w:t>
                  </w:r>
                </w:p>
                <w:p w14:paraId="6187F311" w14:textId="68595A5C" w:rsidR="00EC3B36" w:rsidRDefault="00EC3B36" w:rsidP="00EC3B36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To-Do-Liste Schuljahreslauf</w:t>
                  </w:r>
                </w:p>
                <w:p w14:paraId="46EC5F87" w14:textId="31FAEBDE" w:rsidR="00EC3B36" w:rsidRDefault="00EC3B36" w:rsidP="00EC3B36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Kita-Hospitationen</w:t>
                  </w:r>
                </w:p>
                <w:p w14:paraId="12378619" w14:textId="32276597" w:rsidR="00EC3B36" w:rsidRPr="006C421C" w:rsidRDefault="00EC3B36" w:rsidP="00EC3B36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Betreuung OGGS Randstunde</w:t>
                  </w:r>
                </w:p>
              </w:tc>
              <w:tc>
                <w:tcPr>
                  <w:tcW w:w="4819" w:type="dxa"/>
                </w:tcPr>
                <w:p w14:paraId="4400B639" w14:textId="77777777" w:rsidR="00E94012" w:rsidRDefault="009C73EE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4F2D8792" w14:textId="66611493" w:rsidR="009C73EE" w:rsidRDefault="009C73EE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1E66AA39" w14:textId="77777777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06785F25" w14:textId="663B57DE" w:rsidR="009C73EE" w:rsidRDefault="009C73EE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51DBAE6C" w14:textId="6FB2E8D5" w:rsidR="009C73EE" w:rsidRDefault="009C73EE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0613CD15" w14:textId="12E22762" w:rsidR="009C73EE" w:rsidRDefault="009C73EE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6804E774" w14:textId="3BB5C127" w:rsidR="009C73EE" w:rsidRDefault="009C73EE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7720183D" w14:textId="60480706" w:rsidR="009C73EE" w:rsidRPr="006C421C" w:rsidRDefault="009C73EE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3485628A" w14:textId="77777777" w:rsidR="00E94012" w:rsidRDefault="00E94012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459212B7" w14:textId="77777777" w:rsidR="009C73EE" w:rsidRDefault="009C73EE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564140AB" w14:textId="77777777" w:rsidR="009C73EE" w:rsidRDefault="009C73EE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5717FBF2" w14:textId="77777777" w:rsidR="009C73EE" w:rsidRDefault="009C73EE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25662C44" w14:textId="77777777" w:rsidR="009C73EE" w:rsidRDefault="009C73EE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254ECDFA" w14:textId="466AD87C" w:rsidR="009C73EE" w:rsidRPr="006C421C" w:rsidRDefault="009C73EE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</w:tc>
            </w:tr>
            <w:tr w:rsidR="00FE49B6" w14:paraId="1213B34D" w14:textId="77777777" w:rsidTr="00B60FDF">
              <w:trPr>
                <w:gridAfter w:val="2"/>
                <w:wAfter w:w="3213" w:type="dxa"/>
              </w:trPr>
              <w:tc>
                <w:tcPr>
                  <w:tcW w:w="11335" w:type="dxa"/>
                  <w:gridSpan w:val="3"/>
                  <w:shd w:val="clear" w:color="auto" w:fill="9FDCF1" w:themeFill="accent5" w:themeFillTint="99"/>
                </w:tcPr>
                <w:p w14:paraId="131B1C27" w14:textId="3F145FD2" w:rsidR="00FE49B6" w:rsidRPr="00FE49B6" w:rsidRDefault="00FE49B6" w:rsidP="001F0AF0">
                  <w:pPr>
                    <w:pStyle w:val="Inhalt"/>
                    <w:framePr w:wrap="around"/>
                    <w:rPr>
                      <w:b/>
                      <w:szCs w:val="26"/>
                    </w:rPr>
                  </w:pPr>
                  <w:r w:rsidRPr="00FE49B6">
                    <w:rPr>
                      <w:b/>
                      <w:szCs w:val="26"/>
                    </w:rPr>
                    <w:t>Organisation Schulanmeldung/ Einschulung/ Verabschiedung</w:t>
                  </w:r>
                  <w:r>
                    <w:rPr>
                      <w:b/>
                      <w:szCs w:val="26"/>
                    </w:rPr>
                    <w:t xml:space="preserve"> Viertklässler</w:t>
                  </w:r>
                </w:p>
              </w:tc>
            </w:tr>
            <w:tr w:rsidR="006C421C" w14:paraId="445AA808" w14:textId="77777777" w:rsidTr="00B60FDF">
              <w:trPr>
                <w:gridAfter w:val="2"/>
                <w:wAfter w:w="3213" w:type="dxa"/>
              </w:trPr>
              <w:tc>
                <w:tcPr>
                  <w:tcW w:w="4957" w:type="dxa"/>
                </w:tcPr>
                <w:p w14:paraId="70BC4970" w14:textId="77777777" w:rsidR="006C421C" w:rsidRDefault="00EC3B36" w:rsidP="00EC3B36">
                  <w:pPr>
                    <w:pStyle w:val="Inhalt"/>
                    <w:framePr w:wrap="around"/>
                    <w:numPr>
                      <w:ilvl w:val="0"/>
                      <w:numId w:val="21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Schulanfängeranmeldung</w:t>
                  </w:r>
                </w:p>
                <w:p w14:paraId="77FF88B2" w14:textId="77777777" w:rsidR="00EC3B36" w:rsidRDefault="00EC3B36" w:rsidP="00EC3B36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Inhalt / Ablauf</w:t>
                  </w:r>
                </w:p>
                <w:p w14:paraId="0D7DB961" w14:textId="77777777" w:rsidR="00EC3B36" w:rsidRDefault="00EC3B36" w:rsidP="00EC3B36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Teameinteilung</w:t>
                  </w:r>
                </w:p>
                <w:p w14:paraId="27EE8A7E" w14:textId="77777777" w:rsidR="00EC3B36" w:rsidRDefault="00EC3B36" w:rsidP="00EC3B36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Materialbeschaffung</w:t>
                  </w:r>
                </w:p>
                <w:p w14:paraId="2343BB64" w14:textId="77777777" w:rsidR="00EC3B36" w:rsidRDefault="00EC3B36" w:rsidP="00EC3B36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Verfahrensdurchführung</w:t>
                  </w:r>
                </w:p>
                <w:p w14:paraId="3A63713B" w14:textId="2403C8D6" w:rsidR="00EC3B36" w:rsidRPr="006C421C" w:rsidRDefault="00EC3B36" w:rsidP="00EC3B36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Aufnahmeentscheidung</w:t>
                  </w:r>
                </w:p>
              </w:tc>
              <w:tc>
                <w:tcPr>
                  <w:tcW w:w="4819" w:type="dxa"/>
                </w:tcPr>
                <w:p w14:paraId="6B7CC1A9" w14:textId="4734282F" w:rsidR="006C421C" w:rsidRDefault="006C421C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4A6D5D34" w14:textId="77777777" w:rsidR="00EC3B36" w:rsidRDefault="00EC3B36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14701A9F" w14:textId="77777777" w:rsidR="00EC3B36" w:rsidRDefault="00EC3B36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47AD6050" w14:textId="01E05797" w:rsidR="00EC3B36" w:rsidRDefault="00EC3B36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  <w:r w:rsidR="000C2EFB">
                    <w:rPr>
                      <w:sz w:val="20"/>
                      <w:szCs w:val="20"/>
                    </w:rPr>
                    <w:t>/Faul</w:t>
                  </w:r>
                </w:p>
                <w:p w14:paraId="02AC7227" w14:textId="77777777" w:rsidR="00EC3B36" w:rsidRDefault="00EC3B36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13FBAF11" w14:textId="427B2287" w:rsidR="00EC3B36" w:rsidRPr="006C421C" w:rsidRDefault="00EC3B36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</w:tc>
              <w:tc>
                <w:tcPr>
                  <w:tcW w:w="1559" w:type="dxa"/>
                </w:tcPr>
                <w:p w14:paraId="3FB897F5" w14:textId="77777777" w:rsidR="006C421C" w:rsidRDefault="00EC3B36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  <w:p w14:paraId="25348E54" w14:textId="77777777" w:rsidR="00EC3B36" w:rsidRDefault="00EC3B36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  <w:p w14:paraId="464949C4" w14:textId="77777777" w:rsidR="00EC3B36" w:rsidRDefault="00EC3B36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  <w:p w14:paraId="3977CF5B" w14:textId="351EFA41" w:rsidR="00EC3B36" w:rsidRPr="006C421C" w:rsidRDefault="00EC3B36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</w:tc>
            </w:tr>
            <w:tr w:rsidR="00EC3B36" w14:paraId="65FADDBB" w14:textId="77777777" w:rsidTr="00B60FDF">
              <w:trPr>
                <w:gridAfter w:val="2"/>
                <w:wAfter w:w="3213" w:type="dxa"/>
              </w:trPr>
              <w:tc>
                <w:tcPr>
                  <w:tcW w:w="4957" w:type="dxa"/>
                </w:tcPr>
                <w:p w14:paraId="7BADF30A" w14:textId="77777777" w:rsidR="00EC3B36" w:rsidRDefault="00EC3B36" w:rsidP="00EC3B36">
                  <w:pPr>
                    <w:pStyle w:val="Inhalt"/>
                    <w:framePr w:wrap="around"/>
                    <w:numPr>
                      <w:ilvl w:val="0"/>
                      <w:numId w:val="21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Klassenbildung/-Leitung</w:t>
                  </w:r>
                </w:p>
                <w:p w14:paraId="31EAF909" w14:textId="77777777" w:rsidR="00EC3B36" w:rsidRDefault="00EC3B36" w:rsidP="00EC3B36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Rücksprache Kita</w:t>
                  </w:r>
                </w:p>
                <w:p w14:paraId="57EBE83C" w14:textId="77777777" w:rsidR="00EC3B36" w:rsidRDefault="00EC3B36" w:rsidP="00EC3B36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Klasseneinteilung</w:t>
                  </w:r>
                </w:p>
                <w:p w14:paraId="0897EDDF" w14:textId="1CE226FA" w:rsidR="00EC3B36" w:rsidRDefault="00EC3B36" w:rsidP="00EC3B36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Zuweisung Klassenleitung</w:t>
                  </w:r>
                </w:p>
              </w:tc>
              <w:tc>
                <w:tcPr>
                  <w:tcW w:w="4819" w:type="dxa"/>
                </w:tcPr>
                <w:p w14:paraId="6EDD2E3E" w14:textId="1C217779" w:rsidR="00EC3B36" w:rsidRDefault="00EC3B36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2E9A7D04" w14:textId="77777777" w:rsidR="00EC3B36" w:rsidRDefault="00EC3B36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1EDE4D77" w14:textId="77777777" w:rsidR="00EC3B36" w:rsidRDefault="00EC3B36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478D3025" w14:textId="57746A32" w:rsidR="00EC3B36" w:rsidRDefault="00EC3B36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</w:tc>
              <w:tc>
                <w:tcPr>
                  <w:tcW w:w="1559" w:type="dxa"/>
                </w:tcPr>
                <w:p w14:paraId="7BB26912" w14:textId="77777777" w:rsidR="00EC3B36" w:rsidRDefault="00EC3B36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722482DE" w14:textId="77777777" w:rsidR="00EC3B36" w:rsidRDefault="00EC3B36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5D6CE08B" w14:textId="77777777" w:rsidR="00EC3B36" w:rsidRDefault="00EC3B36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  <w:p w14:paraId="0E7CD4C2" w14:textId="467882FE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</w:tc>
            </w:tr>
            <w:tr w:rsidR="00EC3B36" w14:paraId="65FF6975" w14:textId="77777777" w:rsidTr="00B60FDF">
              <w:trPr>
                <w:gridAfter w:val="2"/>
                <w:wAfter w:w="3213" w:type="dxa"/>
              </w:trPr>
              <w:tc>
                <w:tcPr>
                  <w:tcW w:w="4957" w:type="dxa"/>
                </w:tcPr>
                <w:p w14:paraId="48C9B15F" w14:textId="77777777" w:rsidR="00EC3B36" w:rsidRDefault="00EC3B36" w:rsidP="00EC3B36">
                  <w:pPr>
                    <w:pStyle w:val="Inhalt"/>
                    <w:framePr w:wrap="around"/>
                    <w:numPr>
                      <w:ilvl w:val="0"/>
                      <w:numId w:val="21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Einschulungsfeier</w:t>
                  </w:r>
                </w:p>
                <w:p w14:paraId="1E1E84E7" w14:textId="77777777" w:rsidR="00EC3B36" w:rsidRDefault="005D73D4" w:rsidP="00EC3B36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Organisation</w:t>
                  </w:r>
                </w:p>
                <w:p w14:paraId="3BBA1A16" w14:textId="77777777" w:rsidR="005D73D4" w:rsidRDefault="005D73D4" w:rsidP="00EC3B36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Durchführung</w:t>
                  </w:r>
                </w:p>
                <w:p w14:paraId="669C7DFB" w14:textId="77777777" w:rsidR="005D73D4" w:rsidRDefault="005D73D4" w:rsidP="00EC3B36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Moderation</w:t>
                  </w:r>
                </w:p>
                <w:p w14:paraId="456594FE" w14:textId="0401ADC2" w:rsidR="005D73D4" w:rsidRDefault="005D73D4" w:rsidP="00EC3B36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Elterncafe</w:t>
                  </w:r>
                  <w:proofErr w:type="spellEnd"/>
                </w:p>
              </w:tc>
              <w:tc>
                <w:tcPr>
                  <w:tcW w:w="4819" w:type="dxa"/>
                </w:tcPr>
                <w:p w14:paraId="323EB384" w14:textId="42D76608" w:rsidR="00EC3B36" w:rsidRDefault="00EC3B36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132CAAFC" w14:textId="79B039F6" w:rsidR="005D73D4" w:rsidRDefault="005D73D4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78AC95CA" w14:textId="489A682A" w:rsidR="005D73D4" w:rsidRDefault="005D73D4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7831CD49" w14:textId="772EFC66" w:rsidR="00EC3B36" w:rsidRDefault="005D73D4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6511B468" w14:textId="5CA687F7" w:rsidR="00EC3B36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Förderverein</w:t>
                  </w:r>
                </w:p>
              </w:tc>
              <w:tc>
                <w:tcPr>
                  <w:tcW w:w="1559" w:type="dxa"/>
                </w:tcPr>
                <w:p w14:paraId="156C8149" w14:textId="77777777" w:rsidR="00EC3B36" w:rsidRDefault="00EC3B36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7342D557" w14:textId="4EFADDEE" w:rsidR="00EC3B36" w:rsidRDefault="00EC3B36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</w:tc>
            </w:tr>
            <w:tr w:rsidR="005D73D4" w14:paraId="338814E5" w14:textId="77777777" w:rsidTr="00B60FDF">
              <w:trPr>
                <w:gridAfter w:val="2"/>
                <w:wAfter w:w="3213" w:type="dxa"/>
              </w:trPr>
              <w:tc>
                <w:tcPr>
                  <w:tcW w:w="4957" w:type="dxa"/>
                </w:tcPr>
                <w:p w14:paraId="0087D36C" w14:textId="77777777" w:rsidR="005D73D4" w:rsidRDefault="005D73D4" w:rsidP="00EC3B36">
                  <w:pPr>
                    <w:pStyle w:val="Inhalt"/>
                    <w:framePr w:wrap="around"/>
                    <w:numPr>
                      <w:ilvl w:val="0"/>
                      <w:numId w:val="21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Abschied Viertklässler</w:t>
                  </w:r>
                </w:p>
                <w:p w14:paraId="49F57540" w14:textId="59423E3B" w:rsidR="005D73D4" w:rsidRDefault="005D73D4" w:rsidP="005D73D4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Gottesdienst</w:t>
                  </w:r>
                </w:p>
                <w:p w14:paraId="5D5A4043" w14:textId="781E7E18" w:rsidR="005D73D4" w:rsidRDefault="005D73D4" w:rsidP="005D73D4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Organisation</w:t>
                  </w:r>
                </w:p>
                <w:p w14:paraId="44D845F8" w14:textId="742A9B98" w:rsidR="005D73D4" w:rsidRDefault="005D73D4" w:rsidP="005D73D4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Durchführung</w:t>
                  </w:r>
                </w:p>
                <w:p w14:paraId="18E5C909" w14:textId="043B95F0" w:rsidR="005D73D4" w:rsidRDefault="005D73D4" w:rsidP="005D73D4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Moderation</w:t>
                  </w:r>
                </w:p>
              </w:tc>
              <w:tc>
                <w:tcPr>
                  <w:tcW w:w="4819" w:type="dxa"/>
                </w:tcPr>
                <w:p w14:paraId="5CB2D4F2" w14:textId="467988AF" w:rsidR="005D73D4" w:rsidRDefault="005D73D4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77904B11" w14:textId="77777777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Rau/ Religionslehrer</w:t>
                  </w:r>
                </w:p>
                <w:p w14:paraId="0A03BD01" w14:textId="77777777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0D863FC3" w14:textId="77777777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425E2228" w14:textId="727463E3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</w:tc>
              <w:tc>
                <w:tcPr>
                  <w:tcW w:w="1559" w:type="dxa"/>
                </w:tcPr>
                <w:p w14:paraId="305121BD" w14:textId="77777777" w:rsidR="005D73D4" w:rsidRDefault="005D73D4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</w:tc>
            </w:tr>
            <w:tr w:rsidR="00FE49B6" w14:paraId="53D364FA" w14:textId="77777777" w:rsidTr="00B60FDF">
              <w:trPr>
                <w:gridAfter w:val="2"/>
                <w:wAfter w:w="3213" w:type="dxa"/>
              </w:trPr>
              <w:tc>
                <w:tcPr>
                  <w:tcW w:w="11335" w:type="dxa"/>
                  <w:gridSpan w:val="3"/>
                  <w:shd w:val="clear" w:color="auto" w:fill="9FDCF1" w:themeFill="accent5" w:themeFillTint="99"/>
                </w:tcPr>
                <w:p w14:paraId="5FF84DF4" w14:textId="00052A00" w:rsidR="00FE49B6" w:rsidRPr="00FE49B6" w:rsidRDefault="00FE49B6" w:rsidP="001F0AF0">
                  <w:pPr>
                    <w:pStyle w:val="Inhalt"/>
                    <w:framePr w:wrap="around"/>
                    <w:rPr>
                      <w:b/>
                      <w:szCs w:val="26"/>
                    </w:rPr>
                  </w:pPr>
                  <w:r w:rsidRPr="00FE49B6">
                    <w:rPr>
                      <w:b/>
                      <w:szCs w:val="26"/>
                    </w:rPr>
                    <w:t>Unterrichtsorganisation</w:t>
                  </w:r>
                </w:p>
              </w:tc>
            </w:tr>
            <w:tr w:rsidR="006C421C" w14:paraId="62CD6271" w14:textId="77777777" w:rsidTr="00B60FDF">
              <w:trPr>
                <w:gridAfter w:val="2"/>
                <w:wAfter w:w="3213" w:type="dxa"/>
              </w:trPr>
              <w:tc>
                <w:tcPr>
                  <w:tcW w:w="4957" w:type="dxa"/>
                </w:tcPr>
                <w:p w14:paraId="7BEFBE44" w14:textId="77777777" w:rsidR="006C421C" w:rsidRDefault="005D73D4" w:rsidP="005D73D4">
                  <w:pPr>
                    <w:pStyle w:val="Inhalt"/>
                    <w:framePr w:wrap="around"/>
                    <w:numPr>
                      <w:ilvl w:val="0"/>
                      <w:numId w:val="21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Stundenplan</w:t>
                  </w:r>
                </w:p>
                <w:p w14:paraId="4FC2732C" w14:textId="77777777" w:rsidR="005D73D4" w:rsidRDefault="005D73D4" w:rsidP="005D73D4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Wunschzettel</w:t>
                  </w:r>
                </w:p>
                <w:p w14:paraId="7F4E84E0" w14:textId="77777777" w:rsidR="005D73D4" w:rsidRDefault="005D73D4" w:rsidP="005D73D4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Stundentafel festlegen</w:t>
                  </w:r>
                </w:p>
                <w:p w14:paraId="17BFC330" w14:textId="77777777" w:rsidR="005D73D4" w:rsidRDefault="005D73D4" w:rsidP="005D73D4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Schwimmbadnutzungszeiten</w:t>
                  </w:r>
                </w:p>
                <w:p w14:paraId="04EE9F28" w14:textId="64A54C84" w:rsidR="005D73D4" w:rsidRDefault="005D73D4" w:rsidP="005D73D4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Turnhallennnutzungszeiten</w:t>
                  </w:r>
                  <w:proofErr w:type="spellEnd"/>
                </w:p>
                <w:p w14:paraId="3475497B" w14:textId="1762CD8E" w:rsidR="005D73D4" w:rsidRDefault="005D73D4" w:rsidP="005D73D4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Übersicht Stundenverteilung</w:t>
                  </w:r>
                </w:p>
                <w:p w14:paraId="44747C87" w14:textId="46D00C16" w:rsidR="005D73D4" w:rsidRDefault="005D73D4" w:rsidP="005D73D4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Stundenplan erstellen</w:t>
                  </w:r>
                </w:p>
                <w:p w14:paraId="366C8341" w14:textId="32A1F0C8" w:rsidR="005D73D4" w:rsidRDefault="005D73D4" w:rsidP="005D73D4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Raumbelegungsplan</w:t>
                  </w:r>
                </w:p>
                <w:p w14:paraId="099EF2FD" w14:textId="27173FDF" w:rsidR="005D73D4" w:rsidRDefault="005D73D4" w:rsidP="005D73D4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Aufsichtsplan</w:t>
                  </w:r>
                </w:p>
                <w:p w14:paraId="32EB1DCE" w14:textId="1E7EE39C" w:rsidR="005D73D4" w:rsidRPr="006C421C" w:rsidRDefault="005D73D4" w:rsidP="005D73D4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19" w:type="dxa"/>
                </w:tcPr>
                <w:p w14:paraId="5877B5A5" w14:textId="77777777" w:rsidR="006C421C" w:rsidRDefault="006C421C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70382C2F" w14:textId="77777777" w:rsidR="005D73D4" w:rsidRDefault="005D73D4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446053F4" w14:textId="77777777" w:rsidR="005D73D4" w:rsidRDefault="005D73D4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0D0CFDF8" w14:textId="77777777" w:rsidR="005D73D4" w:rsidRDefault="005D73D4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7D377321" w14:textId="77777777" w:rsidR="005D73D4" w:rsidRDefault="005D73D4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264911E5" w14:textId="77777777" w:rsidR="005D73D4" w:rsidRDefault="005D73D4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27CC4721" w14:textId="57975831" w:rsidR="005D73D4" w:rsidRDefault="005D73D4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641F2E35" w14:textId="5BE3D32D" w:rsidR="005D73D4" w:rsidRDefault="005D73D4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00E323B5" w14:textId="5C403F61" w:rsidR="005D73D4" w:rsidRPr="006C421C" w:rsidRDefault="005D73D4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2DDE4894" w14:textId="4D6168AC" w:rsidR="006C421C" w:rsidRDefault="006C421C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24D848C2" w14:textId="77777777" w:rsidR="005D73D4" w:rsidRDefault="005D73D4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  <w:p w14:paraId="01F044D2" w14:textId="77777777" w:rsidR="005D73D4" w:rsidRDefault="005D73D4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  <w:p w14:paraId="360CB9E6" w14:textId="77777777" w:rsidR="005D73D4" w:rsidRDefault="005D73D4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  <w:p w14:paraId="512647F3" w14:textId="77777777" w:rsidR="005D73D4" w:rsidRDefault="005D73D4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  <w:p w14:paraId="4C11F145" w14:textId="77777777" w:rsidR="005D73D4" w:rsidRDefault="005D73D4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  <w:p w14:paraId="0A92A99F" w14:textId="77777777" w:rsidR="005D73D4" w:rsidRDefault="005D73D4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  <w:p w14:paraId="6960CCEC" w14:textId="77777777" w:rsidR="005D73D4" w:rsidRDefault="005D73D4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  <w:p w14:paraId="24DD8F40" w14:textId="7A2CF100" w:rsidR="005D73D4" w:rsidRPr="006C421C" w:rsidRDefault="005D73D4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</w:tc>
            </w:tr>
            <w:tr w:rsidR="005D73D4" w14:paraId="30019D1E" w14:textId="77777777" w:rsidTr="00B60FDF">
              <w:trPr>
                <w:gridAfter w:val="2"/>
                <w:wAfter w:w="3213" w:type="dxa"/>
              </w:trPr>
              <w:tc>
                <w:tcPr>
                  <w:tcW w:w="4957" w:type="dxa"/>
                </w:tcPr>
                <w:p w14:paraId="0DF89CEE" w14:textId="77777777" w:rsidR="005D73D4" w:rsidRDefault="005D73D4" w:rsidP="005D73D4">
                  <w:pPr>
                    <w:pStyle w:val="Inhalt"/>
                    <w:framePr w:wrap="around"/>
                    <w:numPr>
                      <w:ilvl w:val="0"/>
                      <w:numId w:val="21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Vertretungsplan</w:t>
                  </w:r>
                </w:p>
                <w:p w14:paraId="1F2BC874" w14:textId="77777777" w:rsidR="005D73D4" w:rsidRDefault="005D73D4" w:rsidP="005D73D4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Information OGGS /RS</w:t>
                  </w:r>
                </w:p>
                <w:p w14:paraId="32542753" w14:textId="152E581D" w:rsidR="005D73D4" w:rsidRDefault="005D73D4" w:rsidP="005D73D4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Erfassung Krankenstand GPC</w:t>
                  </w:r>
                </w:p>
                <w:p w14:paraId="2DF7202F" w14:textId="4A67FC55" w:rsidR="005D73D4" w:rsidRDefault="005D73D4" w:rsidP="005D73D4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Bilanzierung Mehr- und Minderarbeit</w:t>
                  </w:r>
                </w:p>
                <w:p w14:paraId="124817BE" w14:textId="0D5D67D9" w:rsidR="005D73D4" w:rsidRDefault="005D73D4" w:rsidP="005D73D4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Unstat</w:t>
                  </w:r>
                  <w:proofErr w:type="spellEnd"/>
                  <w:r>
                    <w:rPr>
                      <w:sz w:val="20"/>
                      <w:szCs w:val="20"/>
                    </w:rPr>
                    <w:t>-Meldung</w:t>
                  </w:r>
                </w:p>
                <w:p w14:paraId="5365AC39" w14:textId="4288284D" w:rsidR="005D73D4" w:rsidRDefault="005D73D4" w:rsidP="005D73D4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Mehrarbeitsabrechnung</w:t>
                  </w:r>
                </w:p>
                <w:p w14:paraId="2B5C249C" w14:textId="7DD5FBEB" w:rsidR="005D73D4" w:rsidRDefault="005D73D4" w:rsidP="005D73D4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19" w:type="dxa"/>
                </w:tcPr>
                <w:p w14:paraId="08F54765" w14:textId="77777777" w:rsidR="005D73D4" w:rsidRPr="006C421C" w:rsidRDefault="005D73D4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5A17554A" w14:textId="77777777" w:rsidR="005D73D4" w:rsidRDefault="005D73D4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7C83EAC0" w14:textId="77777777" w:rsidR="005D73D4" w:rsidRDefault="005D73D4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  <w:p w14:paraId="4A6048EB" w14:textId="77777777" w:rsidR="005D73D4" w:rsidRDefault="005D73D4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  <w:p w14:paraId="693B514A" w14:textId="77777777" w:rsidR="005D73D4" w:rsidRDefault="005D73D4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  <w:p w14:paraId="44077C4B" w14:textId="77777777" w:rsidR="005D73D4" w:rsidRDefault="005D73D4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  <w:p w14:paraId="44C0B58C" w14:textId="0A7B62C0" w:rsidR="005D73D4" w:rsidRPr="006C421C" w:rsidRDefault="005D73D4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</w:tc>
            </w:tr>
            <w:tr w:rsidR="00F8427F" w14:paraId="1773654B" w14:textId="77777777" w:rsidTr="00B60FDF">
              <w:trPr>
                <w:gridAfter w:val="2"/>
                <w:wAfter w:w="3213" w:type="dxa"/>
              </w:trPr>
              <w:tc>
                <w:tcPr>
                  <w:tcW w:w="11335" w:type="dxa"/>
                  <w:gridSpan w:val="3"/>
                  <w:shd w:val="clear" w:color="auto" w:fill="9FDCF1" w:themeFill="accent5" w:themeFillTint="99"/>
                </w:tcPr>
                <w:p w14:paraId="76FE5E45" w14:textId="0CC440A7" w:rsidR="00F8427F" w:rsidRPr="00F8427F" w:rsidRDefault="00F8427F" w:rsidP="001F0AF0">
                  <w:pPr>
                    <w:pStyle w:val="Inhalt"/>
                    <w:framePr w:wrap="around"/>
                    <w:rPr>
                      <w:b/>
                      <w:szCs w:val="26"/>
                    </w:rPr>
                  </w:pPr>
                  <w:r w:rsidRPr="00F8427F">
                    <w:rPr>
                      <w:b/>
                      <w:szCs w:val="26"/>
                    </w:rPr>
                    <w:t>Schulverwaltung</w:t>
                  </w:r>
                </w:p>
              </w:tc>
            </w:tr>
            <w:tr w:rsidR="006C421C" w14:paraId="4BE5DF48" w14:textId="77777777" w:rsidTr="00B60FDF">
              <w:trPr>
                <w:gridAfter w:val="2"/>
                <w:wAfter w:w="3213" w:type="dxa"/>
              </w:trPr>
              <w:tc>
                <w:tcPr>
                  <w:tcW w:w="4957" w:type="dxa"/>
                </w:tcPr>
                <w:p w14:paraId="04BD1BD3" w14:textId="77777777" w:rsidR="006C421C" w:rsidRDefault="005D73D4" w:rsidP="005D73D4">
                  <w:pPr>
                    <w:pStyle w:val="Inhalt"/>
                    <w:framePr w:wrap="around"/>
                    <w:numPr>
                      <w:ilvl w:val="0"/>
                      <w:numId w:val="21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Arbeits- und Gesundheitsschutz</w:t>
                  </w:r>
                </w:p>
                <w:p w14:paraId="61C51E38" w14:textId="77777777" w:rsidR="005D73D4" w:rsidRDefault="005D73D4" w:rsidP="005D73D4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Überwachung der Schulsicherheit</w:t>
                  </w:r>
                </w:p>
                <w:p w14:paraId="1A5F7563" w14:textId="77777777" w:rsidR="005D73D4" w:rsidRDefault="005D73D4" w:rsidP="005D73D4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Erstellung Unfallbericht LUK</w:t>
                  </w:r>
                </w:p>
                <w:p w14:paraId="4C690337" w14:textId="77777777" w:rsidR="005D73D4" w:rsidRDefault="005D73D4" w:rsidP="005D73D4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Aktualisierung BAD Listen</w:t>
                  </w:r>
                </w:p>
                <w:p w14:paraId="05A545F6" w14:textId="77777777" w:rsidR="005D73D4" w:rsidRDefault="005D73D4" w:rsidP="005D73D4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Unterweisung Arbeitsschutz</w:t>
                  </w:r>
                </w:p>
                <w:p w14:paraId="77A6F541" w14:textId="77777777" w:rsidR="005D73D4" w:rsidRDefault="005D73D4" w:rsidP="005D73D4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Kontrolle Rettungsfähigkeit</w:t>
                  </w:r>
                </w:p>
                <w:p w14:paraId="6EA64D61" w14:textId="77777777" w:rsidR="005D73D4" w:rsidRDefault="005D73D4" w:rsidP="005D73D4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Erste Hilfe Auffrischung</w:t>
                  </w:r>
                </w:p>
                <w:p w14:paraId="0C99A715" w14:textId="77777777" w:rsidR="005D73D4" w:rsidRDefault="005D73D4" w:rsidP="005D73D4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Brandschutzunterweisung</w:t>
                  </w:r>
                </w:p>
                <w:p w14:paraId="3F3BDE84" w14:textId="499C8FAC" w:rsidR="005D73D4" w:rsidRPr="006C421C" w:rsidRDefault="005D73D4" w:rsidP="005D73D4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Durchführung </w:t>
                  </w:r>
                  <w:proofErr w:type="spellStart"/>
                  <w:r>
                    <w:rPr>
                      <w:sz w:val="20"/>
                      <w:szCs w:val="20"/>
                    </w:rPr>
                    <w:t>Al</w:t>
                  </w:r>
                  <w:r w:rsidR="00E30B75">
                    <w:rPr>
                      <w:sz w:val="20"/>
                      <w:szCs w:val="20"/>
                    </w:rPr>
                    <w:t>a</w:t>
                  </w:r>
                  <w:r>
                    <w:rPr>
                      <w:sz w:val="20"/>
                      <w:szCs w:val="20"/>
                    </w:rPr>
                    <w:t>ramprobe</w:t>
                  </w:r>
                  <w:proofErr w:type="spellEnd"/>
                </w:p>
              </w:tc>
              <w:tc>
                <w:tcPr>
                  <w:tcW w:w="4819" w:type="dxa"/>
                </w:tcPr>
                <w:p w14:paraId="40C41780" w14:textId="77777777" w:rsidR="006C421C" w:rsidRDefault="006C421C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738F71EA" w14:textId="77777777" w:rsidR="005D73D4" w:rsidRDefault="005D73D4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5782191F" w14:textId="77777777" w:rsidR="005D73D4" w:rsidRDefault="005D73D4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642EF8DF" w14:textId="77777777" w:rsidR="005D73D4" w:rsidRDefault="005D73D4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6F93C335" w14:textId="77777777" w:rsidR="005D73D4" w:rsidRDefault="005D73D4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47907327" w14:textId="77777777" w:rsidR="005D73D4" w:rsidRDefault="005D73D4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62DDFC82" w14:textId="77777777" w:rsidR="005D73D4" w:rsidRDefault="005D73D4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1818BD23" w14:textId="77777777" w:rsidR="005D73D4" w:rsidRDefault="005D73D4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76D43129" w14:textId="6DDA4A05" w:rsidR="005D73D4" w:rsidRPr="006C421C" w:rsidRDefault="005D73D4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</w:tc>
              <w:tc>
                <w:tcPr>
                  <w:tcW w:w="1559" w:type="dxa"/>
                </w:tcPr>
                <w:p w14:paraId="34679506" w14:textId="77777777" w:rsidR="006C421C" w:rsidRDefault="006C421C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456EEF79" w14:textId="3FD3B8C4" w:rsidR="005D73D4" w:rsidRPr="006C421C" w:rsidRDefault="005D73D4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</w:tc>
            </w:tr>
            <w:tr w:rsidR="005D73D4" w14:paraId="0AAFF5C2" w14:textId="77777777" w:rsidTr="00B60FDF">
              <w:trPr>
                <w:gridAfter w:val="2"/>
                <w:wAfter w:w="3213" w:type="dxa"/>
              </w:trPr>
              <w:tc>
                <w:tcPr>
                  <w:tcW w:w="4957" w:type="dxa"/>
                </w:tcPr>
                <w:p w14:paraId="701D9ACF" w14:textId="77777777" w:rsidR="005D73D4" w:rsidRDefault="00E30B75" w:rsidP="00E30B75">
                  <w:pPr>
                    <w:pStyle w:val="Inhalt"/>
                    <w:framePr w:wrap="around"/>
                    <w:numPr>
                      <w:ilvl w:val="0"/>
                      <w:numId w:val="21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Schulbudget</w:t>
                  </w:r>
                </w:p>
                <w:p w14:paraId="7FA7D0EF" w14:textId="77777777" w:rsidR="00E30B75" w:rsidRDefault="00E30B75" w:rsidP="00E30B75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Überwachung </w:t>
                  </w:r>
                </w:p>
                <w:p w14:paraId="6934DB8D" w14:textId="77777777" w:rsidR="00E30B75" w:rsidRDefault="00E30B75" w:rsidP="00E30B75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Übersicht für Schuko/</w:t>
                  </w:r>
                  <w:proofErr w:type="spellStart"/>
                  <w:r>
                    <w:rPr>
                      <w:sz w:val="20"/>
                      <w:szCs w:val="20"/>
                    </w:rPr>
                    <w:t>Leko</w:t>
                  </w:r>
                  <w:proofErr w:type="spellEnd"/>
                </w:p>
                <w:p w14:paraId="2BE29131" w14:textId="77777777" w:rsidR="00E30B75" w:rsidRDefault="00E30B75" w:rsidP="00E30B75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Planung Neuanschaffungen</w:t>
                  </w:r>
                </w:p>
                <w:p w14:paraId="2EE88976" w14:textId="77777777" w:rsidR="00E30B75" w:rsidRDefault="00E30B75" w:rsidP="00E30B75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Beschaffung Vergleichsangebote</w:t>
                  </w:r>
                </w:p>
                <w:p w14:paraId="6FB33CC3" w14:textId="2A44DD3F" w:rsidR="00E30B75" w:rsidRPr="006C421C" w:rsidRDefault="00E30B75" w:rsidP="00E30B75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19" w:type="dxa"/>
                </w:tcPr>
                <w:p w14:paraId="530ABA63" w14:textId="48DB5749" w:rsidR="005D73D4" w:rsidRDefault="005D73D4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2ACD99BD" w14:textId="77777777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3122E6E1" w14:textId="77777777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142572FF" w14:textId="77777777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4A2F020B" w14:textId="2C3D5D20" w:rsidR="000C2EFB" w:rsidRPr="006C421C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51BDCE29" w14:textId="77777777" w:rsidR="005D73D4" w:rsidRDefault="005D73D4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425633B0" w14:textId="77777777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0F86375E" w14:textId="77777777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774211EC" w14:textId="77777777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  <w:p w14:paraId="086E4DEB" w14:textId="6E804D43" w:rsidR="000C2EFB" w:rsidRPr="006C421C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Pos/Faul</w:t>
                  </w:r>
                </w:p>
              </w:tc>
            </w:tr>
            <w:tr w:rsidR="00E30B75" w14:paraId="74372732" w14:textId="77777777" w:rsidTr="00B60FDF">
              <w:trPr>
                <w:gridAfter w:val="2"/>
                <w:wAfter w:w="3213" w:type="dxa"/>
              </w:trPr>
              <w:tc>
                <w:tcPr>
                  <w:tcW w:w="4957" w:type="dxa"/>
                </w:tcPr>
                <w:p w14:paraId="50B66827" w14:textId="77777777" w:rsidR="00E30B75" w:rsidRDefault="00E30B75" w:rsidP="00E30B75">
                  <w:pPr>
                    <w:pStyle w:val="Inhalt"/>
                    <w:framePr w:wrap="around"/>
                    <w:numPr>
                      <w:ilvl w:val="0"/>
                      <w:numId w:val="21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Schulverwaltungssoftware</w:t>
                  </w:r>
                </w:p>
                <w:p w14:paraId="712C3093" w14:textId="77777777" w:rsidR="00E30B75" w:rsidRDefault="00E30B75" w:rsidP="00E30B75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Updates, Backups, ASDPC</w:t>
                  </w:r>
                </w:p>
                <w:p w14:paraId="3D3966B6" w14:textId="77777777" w:rsidR="00E30B75" w:rsidRDefault="00E30B75" w:rsidP="00E30B75">
                  <w:pPr>
                    <w:pStyle w:val="Inhalt"/>
                    <w:framePr w:wrap="around"/>
                    <w:numPr>
                      <w:ilvl w:val="0"/>
                      <w:numId w:val="21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Statistik</w:t>
                  </w:r>
                </w:p>
                <w:p w14:paraId="37D17DFF" w14:textId="7D6C1E8D" w:rsidR="00E30B75" w:rsidRDefault="00E30B75" w:rsidP="00E30B75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Erstellung und Übermittlung</w:t>
                  </w:r>
                </w:p>
              </w:tc>
              <w:tc>
                <w:tcPr>
                  <w:tcW w:w="4819" w:type="dxa"/>
                </w:tcPr>
                <w:p w14:paraId="11A4B802" w14:textId="77777777" w:rsidR="00E30B75" w:rsidRDefault="00E30B7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76EE657D" w14:textId="37DD0CF8" w:rsidR="00E30B75" w:rsidRDefault="00E30B7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 ( IT Harsewinkel)</w:t>
                  </w:r>
                </w:p>
                <w:p w14:paraId="364768C6" w14:textId="6C8B563C" w:rsidR="00E30B75" w:rsidRDefault="00E30B7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7ADB8204" w14:textId="30D226DB" w:rsidR="00E30B75" w:rsidRPr="006C421C" w:rsidRDefault="00E30B75" w:rsidP="00E30B75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</w:tc>
              <w:tc>
                <w:tcPr>
                  <w:tcW w:w="1559" w:type="dxa"/>
                </w:tcPr>
                <w:p w14:paraId="5217C040" w14:textId="77777777" w:rsidR="00E30B75" w:rsidRPr="006C421C" w:rsidRDefault="00E30B7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</w:tc>
            </w:tr>
            <w:tr w:rsidR="00E30B75" w14:paraId="5489522F" w14:textId="77777777" w:rsidTr="00B60FDF">
              <w:trPr>
                <w:gridAfter w:val="2"/>
                <w:wAfter w:w="3213" w:type="dxa"/>
              </w:trPr>
              <w:tc>
                <w:tcPr>
                  <w:tcW w:w="4957" w:type="dxa"/>
                </w:tcPr>
                <w:p w14:paraId="291285E3" w14:textId="77777777" w:rsidR="00E30B75" w:rsidRDefault="00E30B75" w:rsidP="00E30B75">
                  <w:pPr>
                    <w:pStyle w:val="Inhalt"/>
                    <w:framePr w:wrap="around"/>
                    <w:numPr>
                      <w:ilvl w:val="0"/>
                      <w:numId w:val="21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Personalplanung</w:t>
                  </w:r>
                </w:p>
                <w:p w14:paraId="11C32E79" w14:textId="77777777" w:rsidR="00E30B75" w:rsidRDefault="00E30B75" w:rsidP="00E30B75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Kontrolle </w:t>
                  </w:r>
                  <w:proofErr w:type="spellStart"/>
                  <w:r>
                    <w:rPr>
                      <w:sz w:val="20"/>
                      <w:szCs w:val="20"/>
                    </w:rPr>
                    <w:t>Schips</w:t>
                  </w:r>
                  <w:proofErr w:type="spellEnd"/>
                </w:p>
                <w:p w14:paraId="571D0029" w14:textId="133D3050" w:rsidR="00E30B75" w:rsidRDefault="00E30B75" w:rsidP="00E30B75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Bedarfsermittlung</w:t>
                  </w:r>
                </w:p>
                <w:p w14:paraId="2D7339DE" w14:textId="2518D2B3" w:rsidR="00E30B75" w:rsidRDefault="00E30B75" w:rsidP="00E30B75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Verhandlung Schulamt</w:t>
                  </w:r>
                </w:p>
                <w:p w14:paraId="6919CEDD" w14:textId="09296339" w:rsidR="00E30B75" w:rsidRDefault="00E30B75" w:rsidP="006F1405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Kontakt BR Detmold</w:t>
                  </w:r>
                </w:p>
              </w:tc>
              <w:tc>
                <w:tcPr>
                  <w:tcW w:w="4819" w:type="dxa"/>
                </w:tcPr>
                <w:p w14:paraId="0EB17ADE" w14:textId="77777777" w:rsidR="00E30B75" w:rsidRDefault="00E30B7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1D90E72D" w14:textId="77777777" w:rsidR="00E30B75" w:rsidRDefault="00E30B7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1AF8E0C7" w14:textId="77777777" w:rsidR="00E30B75" w:rsidRDefault="00E30B7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76A9C531" w14:textId="77777777" w:rsidR="00E30B75" w:rsidRDefault="00E30B7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1E21F67A" w14:textId="72CE9C4A" w:rsidR="00E30B75" w:rsidRDefault="00E30B7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</w:tc>
              <w:tc>
                <w:tcPr>
                  <w:tcW w:w="1559" w:type="dxa"/>
                </w:tcPr>
                <w:p w14:paraId="1DAE20CA" w14:textId="77777777" w:rsidR="00E30B75" w:rsidRDefault="00E30B7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162A7F03" w14:textId="77777777" w:rsidR="00E30B75" w:rsidRDefault="00E30B7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69C25BF3" w14:textId="77777777" w:rsidR="00E30B75" w:rsidRDefault="00E30B7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17F95D9F" w14:textId="361176DF" w:rsidR="00E30B75" w:rsidRPr="006C421C" w:rsidRDefault="00E30B7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</w:tc>
            </w:tr>
            <w:tr w:rsidR="00E30B75" w14:paraId="0D32D636" w14:textId="77777777" w:rsidTr="00B60FDF">
              <w:trPr>
                <w:gridAfter w:val="2"/>
                <w:wAfter w:w="3213" w:type="dxa"/>
              </w:trPr>
              <w:tc>
                <w:tcPr>
                  <w:tcW w:w="4957" w:type="dxa"/>
                </w:tcPr>
                <w:p w14:paraId="32C50896" w14:textId="77777777" w:rsidR="00E30B75" w:rsidRDefault="00E30B75" w:rsidP="00E30B75">
                  <w:pPr>
                    <w:pStyle w:val="Inhalt"/>
                    <w:framePr w:wrap="around"/>
                    <w:numPr>
                      <w:ilvl w:val="0"/>
                      <w:numId w:val="21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Vergleichsarbeiten Vera</w:t>
                  </w:r>
                </w:p>
                <w:p w14:paraId="18A42BFD" w14:textId="76C2A86A" w:rsidR="00E30B75" w:rsidRDefault="00E30B75" w:rsidP="00E30B75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Koordination: Eingabe der Schuldaten</w:t>
                  </w:r>
                </w:p>
                <w:p w14:paraId="24C3E64B" w14:textId="189DFAD1" w:rsidR="00E30B75" w:rsidRDefault="00E30B75" w:rsidP="00E30B75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Statusüberwachung, Termine</w:t>
                  </w:r>
                </w:p>
                <w:p w14:paraId="7FABF00D" w14:textId="0128E0A8" w:rsidR="00E30B75" w:rsidRDefault="00E30B75" w:rsidP="00E30B75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Unterweisung LK</w:t>
                  </w:r>
                </w:p>
                <w:p w14:paraId="183F3858" w14:textId="44421D4E" w:rsidR="00E30B75" w:rsidRDefault="00E30B75" w:rsidP="00E30B75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Information Eltern</w:t>
                  </w:r>
                </w:p>
                <w:p w14:paraId="376B114D" w14:textId="586107E3" w:rsidR="00E30B75" w:rsidRDefault="00E30B75" w:rsidP="00E30B75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Auswertung der Ergebnisse</w:t>
                  </w:r>
                </w:p>
                <w:p w14:paraId="6393440C" w14:textId="445174FC" w:rsidR="00E30B75" w:rsidRDefault="00E30B75" w:rsidP="00E30B75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Absprache Konsequenzen</w:t>
                  </w:r>
                </w:p>
                <w:p w14:paraId="0401D2A0" w14:textId="196CC75D" w:rsidR="00E30B75" w:rsidRDefault="00E30B75" w:rsidP="00E30B75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Rückmeldung Schulaufsicht / Stadt</w:t>
                  </w:r>
                </w:p>
                <w:p w14:paraId="6BA82389" w14:textId="13D03603" w:rsidR="00E30B75" w:rsidRDefault="00E30B75" w:rsidP="006F1405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Rückmeldung Schulkonferenz</w:t>
                  </w:r>
                </w:p>
              </w:tc>
              <w:tc>
                <w:tcPr>
                  <w:tcW w:w="4819" w:type="dxa"/>
                </w:tcPr>
                <w:p w14:paraId="271848B4" w14:textId="77777777" w:rsidR="00E30B75" w:rsidRDefault="00E30B7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70BBDCF0" w14:textId="63CD85FF" w:rsidR="00E30B75" w:rsidRDefault="00E30B7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192508F5" w14:textId="77777777" w:rsidR="00E30B75" w:rsidRDefault="00E30B7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610EB03B" w14:textId="77777777" w:rsidR="00E30B75" w:rsidRDefault="00E30B7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7B7461CD" w14:textId="4342AF7E" w:rsidR="00E30B75" w:rsidRDefault="0064210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59831F20" w14:textId="6DE74B7A" w:rsidR="00E30B75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Klas</w:t>
                  </w:r>
                  <w:r w:rsidR="004C6867">
                    <w:rPr>
                      <w:sz w:val="20"/>
                      <w:szCs w:val="20"/>
                    </w:rPr>
                    <w:t>s</w:t>
                  </w:r>
                  <w:r>
                    <w:rPr>
                      <w:sz w:val="20"/>
                      <w:szCs w:val="20"/>
                    </w:rPr>
                    <w:t>e</w:t>
                  </w:r>
                  <w:r w:rsidR="004C6867">
                    <w:rPr>
                      <w:sz w:val="20"/>
                      <w:szCs w:val="20"/>
                    </w:rPr>
                    <w:t>n</w:t>
                  </w:r>
                  <w:r>
                    <w:rPr>
                      <w:sz w:val="20"/>
                      <w:szCs w:val="20"/>
                    </w:rPr>
                    <w:t>leh</w:t>
                  </w:r>
                  <w:r w:rsidR="004C6867">
                    <w:rPr>
                      <w:sz w:val="20"/>
                      <w:szCs w:val="20"/>
                    </w:rPr>
                    <w:t>r</w:t>
                  </w:r>
                  <w:r>
                    <w:rPr>
                      <w:sz w:val="20"/>
                      <w:szCs w:val="20"/>
                    </w:rPr>
                    <w:t>er</w:t>
                  </w:r>
                </w:p>
                <w:p w14:paraId="649F949D" w14:textId="73AFF1D4" w:rsidR="00E30B75" w:rsidRDefault="00E30B7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  <w:r w:rsidR="000C2EFB">
                    <w:rPr>
                      <w:sz w:val="20"/>
                      <w:szCs w:val="20"/>
                    </w:rPr>
                    <w:t>/ Klassenleh</w:t>
                  </w:r>
                  <w:r w:rsidR="004C6867">
                    <w:rPr>
                      <w:sz w:val="20"/>
                      <w:szCs w:val="20"/>
                    </w:rPr>
                    <w:t>r</w:t>
                  </w:r>
                  <w:r w:rsidR="000C2EFB">
                    <w:rPr>
                      <w:sz w:val="20"/>
                      <w:szCs w:val="20"/>
                    </w:rPr>
                    <w:t>er</w:t>
                  </w:r>
                </w:p>
                <w:p w14:paraId="690249FE" w14:textId="77777777" w:rsidR="00E30B75" w:rsidRDefault="00E30B7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2C682F3D" w14:textId="37C363A5" w:rsidR="00E30B75" w:rsidRDefault="00E30B7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  <w:r w:rsidR="000C2EFB">
                    <w:rPr>
                      <w:sz w:val="20"/>
                      <w:szCs w:val="20"/>
                    </w:rPr>
                    <w:t xml:space="preserve"> / Klassenlehrer</w:t>
                  </w:r>
                </w:p>
              </w:tc>
              <w:tc>
                <w:tcPr>
                  <w:tcW w:w="1559" w:type="dxa"/>
                </w:tcPr>
                <w:p w14:paraId="7E4F76A5" w14:textId="77777777" w:rsidR="00E30B75" w:rsidRDefault="00E30B7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70664676" w14:textId="1EBF3A70" w:rsidR="00E30B75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  <w:p w14:paraId="328B0547" w14:textId="77777777" w:rsidR="00E30B75" w:rsidRDefault="00E30B7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  <w:p w14:paraId="367A96C5" w14:textId="73403A5C" w:rsidR="00E30B75" w:rsidRDefault="00E30B7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  <w:p w14:paraId="56EAC769" w14:textId="61AA6EA9" w:rsidR="00E30B75" w:rsidRDefault="00E30B7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380736B1" w14:textId="77777777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413D8C10" w14:textId="1849576D" w:rsidR="00E30B75" w:rsidRDefault="00E30B7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  <w:p w14:paraId="6F42F04F" w14:textId="77777777" w:rsidR="00E30B75" w:rsidRDefault="00E30B7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33E9035D" w14:textId="12637C1B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</w:tc>
            </w:tr>
            <w:tr w:rsidR="00E30B75" w14:paraId="33988B1A" w14:textId="77777777" w:rsidTr="00B60FDF">
              <w:trPr>
                <w:gridAfter w:val="2"/>
                <w:wAfter w:w="3213" w:type="dxa"/>
              </w:trPr>
              <w:tc>
                <w:tcPr>
                  <w:tcW w:w="4957" w:type="dxa"/>
                </w:tcPr>
                <w:p w14:paraId="0837B970" w14:textId="77777777" w:rsidR="00E30B75" w:rsidRDefault="00E30B75" w:rsidP="00E30B75">
                  <w:pPr>
                    <w:pStyle w:val="Inhalt"/>
                    <w:framePr w:wrap="around"/>
                    <w:numPr>
                      <w:ilvl w:val="0"/>
                      <w:numId w:val="21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Unterrichtsgänge</w:t>
                  </w:r>
                </w:p>
                <w:p w14:paraId="6A63E03B" w14:textId="77777777" w:rsidR="00E30B75" w:rsidRDefault="00E30B75" w:rsidP="00E30B75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Genehmigung</w:t>
                  </w:r>
                </w:p>
                <w:p w14:paraId="61E92312" w14:textId="3D58B79A" w:rsidR="00E30B75" w:rsidRDefault="00E30B75" w:rsidP="00E30B75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Kosten</w:t>
                  </w:r>
                </w:p>
              </w:tc>
              <w:tc>
                <w:tcPr>
                  <w:tcW w:w="4819" w:type="dxa"/>
                </w:tcPr>
                <w:p w14:paraId="7F2E786E" w14:textId="77777777" w:rsidR="00E30B75" w:rsidRDefault="00E30B7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1B2B6464" w14:textId="77777777" w:rsidR="00E30B75" w:rsidRDefault="00E30B7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47F366F8" w14:textId="5717D42F" w:rsidR="00E30B75" w:rsidRDefault="00E30B7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</w:t>
                  </w:r>
                  <w:r w:rsidR="000C2EFB">
                    <w:rPr>
                      <w:sz w:val="20"/>
                      <w:szCs w:val="20"/>
                    </w:rPr>
                    <w:t>u</w:t>
                  </w:r>
                </w:p>
              </w:tc>
              <w:tc>
                <w:tcPr>
                  <w:tcW w:w="1559" w:type="dxa"/>
                </w:tcPr>
                <w:p w14:paraId="1B465BD6" w14:textId="77777777" w:rsidR="00E30B75" w:rsidRDefault="00E30B7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62A6BB9F" w14:textId="77777777" w:rsidR="00E30B75" w:rsidRDefault="00E30B7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5FC2147B" w14:textId="753DE5D3" w:rsidR="00E30B75" w:rsidRDefault="00E30B7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</w:tc>
            </w:tr>
            <w:tr w:rsidR="00E30B75" w14:paraId="401C7E7E" w14:textId="77777777" w:rsidTr="00B60FDF">
              <w:trPr>
                <w:gridAfter w:val="2"/>
                <w:wAfter w:w="3213" w:type="dxa"/>
              </w:trPr>
              <w:tc>
                <w:tcPr>
                  <w:tcW w:w="4957" w:type="dxa"/>
                </w:tcPr>
                <w:p w14:paraId="02AA1D13" w14:textId="77777777" w:rsidR="00E30B75" w:rsidRDefault="00E30B75" w:rsidP="00E30B75">
                  <w:pPr>
                    <w:pStyle w:val="Inhalt"/>
                    <w:framePr w:wrap="around"/>
                    <w:numPr>
                      <w:ilvl w:val="0"/>
                      <w:numId w:val="21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Schulpflichtüberwachung</w:t>
                  </w:r>
                </w:p>
                <w:p w14:paraId="42B9F722" w14:textId="77777777" w:rsidR="00E30B75" w:rsidRDefault="00E30B75" w:rsidP="00E30B75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Überwachung der Schulpflicht</w:t>
                  </w:r>
                </w:p>
                <w:p w14:paraId="00F64375" w14:textId="77777777" w:rsidR="00E30B75" w:rsidRDefault="00E30B75" w:rsidP="00E30B75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Kontaktaufnahme Eltern</w:t>
                  </w:r>
                </w:p>
                <w:p w14:paraId="3EAE4824" w14:textId="2666FA12" w:rsidR="00E30B75" w:rsidRDefault="00E30B75" w:rsidP="00E30B75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Meldung Schulamt</w:t>
                  </w:r>
                </w:p>
              </w:tc>
              <w:tc>
                <w:tcPr>
                  <w:tcW w:w="4819" w:type="dxa"/>
                </w:tcPr>
                <w:p w14:paraId="2C04E35C" w14:textId="6DC222AD" w:rsidR="00E30B75" w:rsidRDefault="00E30B7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767D7E98" w14:textId="77777777" w:rsidR="00E30B75" w:rsidRDefault="00E30B7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1E85A86F" w14:textId="77777777" w:rsidR="00E30B75" w:rsidRDefault="00E30B7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3F125D40" w14:textId="11747104" w:rsidR="00E30B75" w:rsidRDefault="00E30B7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</w:tc>
              <w:tc>
                <w:tcPr>
                  <w:tcW w:w="1559" w:type="dxa"/>
                </w:tcPr>
                <w:p w14:paraId="3E9047BA" w14:textId="77777777" w:rsidR="00E30B75" w:rsidRDefault="00E30B7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</w:tc>
            </w:tr>
            <w:tr w:rsidR="00F94C55" w14:paraId="4C093777" w14:textId="77777777" w:rsidTr="00B60FDF">
              <w:trPr>
                <w:gridAfter w:val="2"/>
                <w:wAfter w:w="3213" w:type="dxa"/>
              </w:trPr>
              <w:tc>
                <w:tcPr>
                  <w:tcW w:w="4957" w:type="dxa"/>
                </w:tcPr>
                <w:p w14:paraId="0340B56A" w14:textId="77777777" w:rsidR="00F94C55" w:rsidRDefault="00F94C55" w:rsidP="00E30B75">
                  <w:pPr>
                    <w:pStyle w:val="Inhalt"/>
                    <w:framePr w:wrap="around"/>
                    <w:numPr>
                      <w:ilvl w:val="0"/>
                      <w:numId w:val="21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Zeugnisse</w:t>
                  </w:r>
                </w:p>
                <w:p w14:paraId="6128CC2D" w14:textId="2A5E0A5E" w:rsidR="00F94C55" w:rsidRDefault="00F94C55" w:rsidP="00F94C55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Formulare aktualisieren</w:t>
                  </w:r>
                </w:p>
                <w:p w14:paraId="4B7471D3" w14:textId="74C087DF" w:rsidR="00F94C55" w:rsidRDefault="00F94C55" w:rsidP="00F94C55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Schilddaten implementieren</w:t>
                  </w:r>
                </w:p>
                <w:p w14:paraId="19295A0B" w14:textId="0787504E" w:rsidR="00F94C55" w:rsidRDefault="00F94C55" w:rsidP="00F94C55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Terminplanung</w:t>
                  </w:r>
                </w:p>
                <w:p w14:paraId="6D206E0A" w14:textId="11DC75DA" w:rsidR="00F94C55" w:rsidRDefault="00F94C55" w:rsidP="00F94C55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Zeugnisse lesen/unterschrieben</w:t>
                  </w:r>
                </w:p>
                <w:p w14:paraId="50B86636" w14:textId="35B4BC53" w:rsidR="00F94C55" w:rsidRDefault="00F94C55" w:rsidP="006F1405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Zeugniskonferenz /+ Material aktualisieren</w:t>
                  </w:r>
                </w:p>
              </w:tc>
              <w:tc>
                <w:tcPr>
                  <w:tcW w:w="4819" w:type="dxa"/>
                </w:tcPr>
                <w:p w14:paraId="0DF64298" w14:textId="77777777" w:rsidR="00F94C55" w:rsidRDefault="00F94C5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6AD596FA" w14:textId="77777777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345693BF" w14:textId="77777777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3B6C2E25" w14:textId="77777777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02489735" w14:textId="77777777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4D35F3FE" w14:textId="0BDC67C4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</w:tc>
              <w:tc>
                <w:tcPr>
                  <w:tcW w:w="1559" w:type="dxa"/>
                </w:tcPr>
                <w:p w14:paraId="1A474178" w14:textId="77777777" w:rsidR="00F94C55" w:rsidRDefault="00F94C5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6543C933" w14:textId="77777777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03BE5DB8" w14:textId="77777777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0ED0237C" w14:textId="78BBFF17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  <w:p w14:paraId="4300B377" w14:textId="77777777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29DE30F7" w14:textId="2472240E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</w:tc>
            </w:tr>
            <w:tr w:rsidR="00F94C55" w14:paraId="4B08A8BF" w14:textId="77777777" w:rsidTr="00B60FDF">
              <w:trPr>
                <w:gridAfter w:val="2"/>
                <w:wAfter w:w="3213" w:type="dxa"/>
              </w:trPr>
              <w:tc>
                <w:tcPr>
                  <w:tcW w:w="4957" w:type="dxa"/>
                </w:tcPr>
                <w:p w14:paraId="4E54CC49" w14:textId="77777777" w:rsidR="00F94C55" w:rsidRDefault="00F94C55" w:rsidP="00E30B75">
                  <w:pPr>
                    <w:pStyle w:val="Inhalt"/>
                    <w:framePr w:wrap="around"/>
                    <w:numPr>
                      <w:ilvl w:val="0"/>
                      <w:numId w:val="21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Bescheinigungen</w:t>
                  </w:r>
                </w:p>
                <w:p w14:paraId="4A44C74F" w14:textId="77777777" w:rsidR="00F94C55" w:rsidRDefault="00F94C55" w:rsidP="00F94C55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Schulbescheinigungen</w:t>
                  </w:r>
                </w:p>
                <w:p w14:paraId="233477F0" w14:textId="77777777" w:rsidR="00F94C55" w:rsidRDefault="00F94C55" w:rsidP="00F94C55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Praktikumsbescheinigungen</w:t>
                  </w:r>
                </w:p>
                <w:p w14:paraId="6048C2E4" w14:textId="44BF2BA4" w:rsidR="00F94C55" w:rsidRDefault="00F94C55" w:rsidP="00F94C55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Amtliche Beglaubigungen ( Siegel)</w:t>
                  </w:r>
                </w:p>
              </w:tc>
              <w:tc>
                <w:tcPr>
                  <w:tcW w:w="4819" w:type="dxa"/>
                </w:tcPr>
                <w:p w14:paraId="3A08338F" w14:textId="77777777" w:rsidR="00F94C55" w:rsidRDefault="00F94C5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201A22D0" w14:textId="77777777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4005ED6A" w14:textId="77777777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Lückemeier</w:t>
                  </w:r>
                </w:p>
                <w:p w14:paraId="6269A1E2" w14:textId="6435B22E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</w:tc>
              <w:tc>
                <w:tcPr>
                  <w:tcW w:w="1559" w:type="dxa"/>
                </w:tcPr>
                <w:p w14:paraId="0495670A" w14:textId="77777777" w:rsidR="00F94C55" w:rsidRDefault="00F94C5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09743B03" w14:textId="7DE329D1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</w:tc>
            </w:tr>
            <w:tr w:rsidR="00F94C55" w14:paraId="41C6CB84" w14:textId="77777777" w:rsidTr="00B60FDF">
              <w:trPr>
                <w:gridAfter w:val="2"/>
                <w:wAfter w:w="3213" w:type="dxa"/>
              </w:trPr>
              <w:tc>
                <w:tcPr>
                  <w:tcW w:w="4957" w:type="dxa"/>
                </w:tcPr>
                <w:p w14:paraId="4B62468F" w14:textId="77777777" w:rsidR="00F94C55" w:rsidRDefault="00F94C55" w:rsidP="00E30B75">
                  <w:pPr>
                    <w:pStyle w:val="Inhalt"/>
                    <w:framePr w:wrap="around"/>
                    <w:numPr>
                      <w:ilvl w:val="0"/>
                      <w:numId w:val="21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Klassenbücher</w:t>
                  </w:r>
                </w:p>
                <w:p w14:paraId="3A6579E9" w14:textId="148A18B8" w:rsidR="00F94C55" w:rsidRDefault="00F94C55" w:rsidP="00F94C55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Regelmäßige Kontrolle</w:t>
                  </w:r>
                </w:p>
              </w:tc>
              <w:tc>
                <w:tcPr>
                  <w:tcW w:w="4819" w:type="dxa"/>
                </w:tcPr>
                <w:p w14:paraId="2FD87741" w14:textId="77777777" w:rsidR="00F94C55" w:rsidRDefault="00F94C5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6202BC08" w14:textId="6E71374D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</w:tc>
              <w:tc>
                <w:tcPr>
                  <w:tcW w:w="1559" w:type="dxa"/>
                </w:tcPr>
                <w:p w14:paraId="1DF45753" w14:textId="77777777" w:rsidR="00F94C55" w:rsidRDefault="00F94C5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</w:tc>
            </w:tr>
            <w:tr w:rsidR="00F8427F" w14:paraId="188B65F4" w14:textId="77777777" w:rsidTr="00B60FDF">
              <w:trPr>
                <w:gridAfter w:val="2"/>
                <w:wAfter w:w="3213" w:type="dxa"/>
              </w:trPr>
              <w:tc>
                <w:tcPr>
                  <w:tcW w:w="11335" w:type="dxa"/>
                  <w:gridSpan w:val="3"/>
                  <w:shd w:val="clear" w:color="auto" w:fill="1FA7D6" w:themeFill="accent5" w:themeFillShade="BF"/>
                </w:tcPr>
                <w:p w14:paraId="5C11237D" w14:textId="0093F504" w:rsidR="00F8427F" w:rsidRPr="00F8427F" w:rsidRDefault="00F8427F" w:rsidP="001F0AF0">
                  <w:pPr>
                    <w:pStyle w:val="Inhalt"/>
                    <w:framePr w:wrap="around"/>
                    <w:rPr>
                      <w:b/>
                      <w:szCs w:val="26"/>
                    </w:rPr>
                  </w:pPr>
                  <w:r w:rsidRPr="00F8427F">
                    <w:rPr>
                      <w:b/>
                      <w:szCs w:val="26"/>
                    </w:rPr>
                    <w:t>Leitung von und Teilnahme an Sitzungen</w:t>
                  </w:r>
                </w:p>
              </w:tc>
            </w:tr>
            <w:tr w:rsidR="00F8427F" w14:paraId="1BA6FAFD" w14:textId="77777777" w:rsidTr="00B60FDF">
              <w:trPr>
                <w:gridAfter w:val="2"/>
                <w:wAfter w:w="3213" w:type="dxa"/>
              </w:trPr>
              <w:tc>
                <w:tcPr>
                  <w:tcW w:w="11335" w:type="dxa"/>
                  <w:gridSpan w:val="3"/>
                  <w:shd w:val="clear" w:color="auto" w:fill="9FDCF1" w:themeFill="accent5" w:themeFillTint="99"/>
                </w:tcPr>
                <w:p w14:paraId="58DFC575" w14:textId="54671BC3" w:rsidR="00F8427F" w:rsidRPr="00F8427F" w:rsidRDefault="00F8427F" w:rsidP="001F0AF0">
                  <w:pPr>
                    <w:pStyle w:val="Inhalt"/>
                    <w:framePr w:wrap="around"/>
                    <w:rPr>
                      <w:b/>
                      <w:szCs w:val="26"/>
                    </w:rPr>
                  </w:pPr>
                  <w:r>
                    <w:rPr>
                      <w:b/>
                      <w:szCs w:val="26"/>
                    </w:rPr>
                    <w:t>Leitung</w:t>
                  </w:r>
                </w:p>
              </w:tc>
            </w:tr>
            <w:tr w:rsidR="00F94C55" w14:paraId="2B338029" w14:textId="77777777" w:rsidTr="00B60FDF">
              <w:trPr>
                <w:gridAfter w:val="2"/>
                <w:wAfter w:w="3213" w:type="dxa"/>
              </w:trPr>
              <w:tc>
                <w:tcPr>
                  <w:tcW w:w="4957" w:type="dxa"/>
                  <w:shd w:val="clear" w:color="auto" w:fill="FFFFFF" w:themeFill="background1"/>
                </w:tcPr>
                <w:p w14:paraId="6FE9B7B1" w14:textId="77777777" w:rsidR="00F94C55" w:rsidRDefault="00F94C5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 w:rsidRPr="00F94C55">
                    <w:rPr>
                      <w:sz w:val="20"/>
                      <w:szCs w:val="20"/>
                    </w:rPr>
                    <w:t>Lehrerkonferenzen</w:t>
                  </w:r>
                </w:p>
                <w:p w14:paraId="718B9B1A" w14:textId="77777777" w:rsidR="00F94C55" w:rsidRDefault="00F94C5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Dienstbesprechungen</w:t>
                  </w:r>
                </w:p>
                <w:p w14:paraId="4605433B" w14:textId="77777777" w:rsidR="00F94C55" w:rsidRDefault="00F94C5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Schulinterne Fortbildung</w:t>
                  </w:r>
                </w:p>
                <w:p w14:paraId="73D9C704" w14:textId="77777777" w:rsidR="00F94C55" w:rsidRDefault="00F94C5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Anlassbezogene Besprechungen</w:t>
                  </w:r>
                </w:p>
                <w:p w14:paraId="1BC02897" w14:textId="3B81228F" w:rsidR="00F94C55" w:rsidRPr="00F94C55" w:rsidRDefault="00F94C5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Schulkonferenzen</w:t>
                  </w:r>
                </w:p>
              </w:tc>
              <w:tc>
                <w:tcPr>
                  <w:tcW w:w="4819" w:type="dxa"/>
                  <w:shd w:val="clear" w:color="auto" w:fill="FFFFFF" w:themeFill="background1"/>
                </w:tcPr>
                <w:p w14:paraId="4E41B226" w14:textId="77777777" w:rsidR="00F94C55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7D75F695" w14:textId="77777777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6570B8FE" w14:textId="77777777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33DE58D5" w14:textId="77777777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35E1DF08" w14:textId="12E32C98" w:rsidR="000C2EFB" w:rsidRPr="00F94C55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</w:tc>
              <w:tc>
                <w:tcPr>
                  <w:tcW w:w="1559" w:type="dxa"/>
                  <w:shd w:val="clear" w:color="auto" w:fill="FFFFFF" w:themeFill="background1"/>
                </w:tcPr>
                <w:p w14:paraId="430C455F" w14:textId="77777777" w:rsidR="00F94C55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  <w:p w14:paraId="3385100E" w14:textId="77777777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  <w:p w14:paraId="16D3C99D" w14:textId="77777777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  <w:p w14:paraId="3F97520D" w14:textId="0033D6A9" w:rsidR="000C2EFB" w:rsidRPr="00F94C55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</w:tc>
            </w:tr>
            <w:tr w:rsidR="00F8427F" w14:paraId="7517FD12" w14:textId="77777777" w:rsidTr="00B60FDF">
              <w:trPr>
                <w:gridAfter w:val="2"/>
                <w:wAfter w:w="3213" w:type="dxa"/>
              </w:trPr>
              <w:tc>
                <w:tcPr>
                  <w:tcW w:w="11335" w:type="dxa"/>
                  <w:gridSpan w:val="3"/>
                  <w:shd w:val="clear" w:color="auto" w:fill="9FDCF1" w:themeFill="accent5" w:themeFillTint="99"/>
                </w:tcPr>
                <w:p w14:paraId="1400931A" w14:textId="444E10EB" w:rsidR="00F8427F" w:rsidRPr="00F8427F" w:rsidRDefault="00F8427F" w:rsidP="001F0AF0">
                  <w:pPr>
                    <w:pStyle w:val="Inhalt"/>
                    <w:framePr w:wrap="around"/>
                    <w:rPr>
                      <w:b/>
                      <w:szCs w:val="26"/>
                    </w:rPr>
                  </w:pPr>
                  <w:r>
                    <w:rPr>
                      <w:b/>
                      <w:szCs w:val="26"/>
                    </w:rPr>
                    <w:t>Teilnahme</w:t>
                  </w:r>
                </w:p>
              </w:tc>
            </w:tr>
            <w:tr w:rsidR="00F94C55" w14:paraId="0ED523FB" w14:textId="77777777" w:rsidTr="00B60FDF">
              <w:trPr>
                <w:gridAfter w:val="2"/>
                <w:wAfter w:w="3213" w:type="dxa"/>
              </w:trPr>
              <w:tc>
                <w:tcPr>
                  <w:tcW w:w="4957" w:type="dxa"/>
                  <w:shd w:val="clear" w:color="auto" w:fill="FFFFFF" w:themeFill="background1"/>
                </w:tcPr>
                <w:p w14:paraId="732FEFD9" w14:textId="77777777" w:rsidR="00F94C55" w:rsidRDefault="00F94C5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 w:rsidRPr="00F94C55">
                    <w:rPr>
                      <w:sz w:val="20"/>
                      <w:szCs w:val="20"/>
                    </w:rPr>
                    <w:t>Schulpflegschaftssitzung</w:t>
                  </w:r>
                </w:p>
                <w:p w14:paraId="543A67DE" w14:textId="77777777" w:rsidR="00F94C55" w:rsidRDefault="00F94C5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Versammlung Förderverein</w:t>
                  </w:r>
                </w:p>
                <w:p w14:paraId="2DB3D261" w14:textId="77777777" w:rsidR="00F94C55" w:rsidRDefault="00F94C5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Schulausschuss</w:t>
                  </w:r>
                </w:p>
                <w:p w14:paraId="4F1396C9" w14:textId="77777777" w:rsidR="00F94C55" w:rsidRDefault="00F94C5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SL Dienstbesprechungen</w:t>
                  </w:r>
                </w:p>
                <w:p w14:paraId="0742BE20" w14:textId="77777777" w:rsidR="00F94C55" w:rsidRDefault="00F94C5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Konrektoren Dienstbesprechungen</w:t>
                  </w:r>
                </w:p>
                <w:p w14:paraId="031DDAD2" w14:textId="77777777" w:rsidR="00F94C55" w:rsidRDefault="00F94C5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 Kitas</w:t>
                  </w:r>
                </w:p>
                <w:p w14:paraId="34B8C5E9" w14:textId="77777777" w:rsidR="00F94C55" w:rsidRDefault="00F94C5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 Grundschulleitungen Harsewinkel</w:t>
                  </w:r>
                </w:p>
                <w:p w14:paraId="73A2D6DA" w14:textId="77777777" w:rsidR="00F94C55" w:rsidRDefault="00F94C5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 Schulleitungen Harsewinkel</w:t>
                  </w:r>
                </w:p>
                <w:p w14:paraId="34B5B4C6" w14:textId="77777777" w:rsidR="00F94C55" w:rsidRDefault="00470091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Qualitätszirkel OGGS</w:t>
                  </w:r>
                </w:p>
                <w:p w14:paraId="1AF35F31" w14:textId="77777777" w:rsidR="00470091" w:rsidRDefault="00470091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OGGS Sitzungen</w:t>
                  </w:r>
                </w:p>
                <w:p w14:paraId="25000B86" w14:textId="77777777" w:rsidR="004C6867" w:rsidRDefault="004C6867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2070DD13" w14:textId="77777777" w:rsidR="004C6867" w:rsidRDefault="004C6867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4AEAB0A7" w14:textId="0DC6D89E" w:rsidR="004C6867" w:rsidRPr="00F94C55" w:rsidRDefault="004C6867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19" w:type="dxa"/>
                  <w:shd w:val="clear" w:color="auto" w:fill="FFFFFF" w:themeFill="background1"/>
                </w:tcPr>
                <w:p w14:paraId="1EE0A92E" w14:textId="77777777" w:rsidR="00F94C55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367115C6" w14:textId="77777777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2C56E7B5" w14:textId="1D03CDF8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56855C52" w14:textId="77777777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360AA151" w14:textId="77777777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2E935287" w14:textId="77777777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22AE42AC" w14:textId="77777777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40D0C615" w14:textId="77777777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6DC9341D" w14:textId="77777777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2887C0EC" w14:textId="679ED96F" w:rsidR="000C2EFB" w:rsidRPr="00F94C55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</w:tc>
              <w:tc>
                <w:tcPr>
                  <w:tcW w:w="1559" w:type="dxa"/>
                  <w:shd w:val="clear" w:color="auto" w:fill="FFFFFF" w:themeFill="background1"/>
                </w:tcPr>
                <w:p w14:paraId="3119BD12" w14:textId="77777777" w:rsidR="00F94C55" w:rsidRDefault="00F94C55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6BFE553C" w14:textId="77777777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  <w:p w14:paraId="2EBD0582" w14:textId="77777777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37FA003A" w14:textId="77777777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218D29B8" w14:textId="77777777" w:rsidR="000C2EFB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  <w:p w14:paraId="7600915A" w14:textId="7681C40D" w:rsidR="000C2EFB" w:rsidRPr="00F94C55" w:rsidRDefault="000C2EFB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</w:tc>
            </w:tr>
            <w:tr w:rsidR="00F8427F" w14:paraId="72DCB01A" w14:textId="77777777" w:rsidTr="00B60FDF">
              <w:trPr>
                <w:gridAfter w:val="2"/>
                <w:wAfter w:w="3213" w:type="dxa"/>
              </w:trPr>
              <w:tc>
                <w:tcPr>
                  <w:tcW w:w="11335" w:type="dxa"/>
                  <w:gridSpan w:val="3"/>
                  <w:shd w:val="clear" w:color="auto" w:fill="9FDCF1" w:themeFill="accent5" w:themeFillTint="99"/>
                </w:tcPr>
                <w:p w14:paraId="4F4DB319" w14:textId="468091F9" w:rsidR="00F8427F" w:rsidRPr="00F8427F" w:rsidRDefault="00EC3B36" w:rsidP="001F0AF0">
                  <w:pPr>
                    <w:pStyle w:val="Inhalt"/>
                    <w:framePr w:wrap="around"/>
                    <w:rPr>
                      <w:b/>
                      <w:szCs w:val="26"/>
                    </w:rPr>
                  </w:pPr>
                  <w:r>
                    <w:rPr>
                      <w:b/>
                      <w:szCs w:val="26"/>
                    </w:rPr>
                    <w:t>Beratung</w:t>
                  </w:r>
                </w:p>
              </w:tc>
            </w:tr>
            <w:tr w:rsidR="00470091" w14:paraId="195A26C0" w14:textId="77777777" w:rsidTr="00B60FDF">
              <w:trPr>
                <w:gridAfter w:val="2"/>
                <w:wAfter w:w="3213" w:type="dxa"/>
              </w:trPr>
              <w:tc>
                <w:tcPr>
                  <w:tcW w:w="4957" w:type="dxa"/>
                  <w:shd w:val="clear" w:color="auto" w:fill="FFFFFF" w:themeFill="background1"/>
                </w:tcPr>
                <w:p w14:paraId="61A365E1" w14:textId="77777777" w:rsidR="00470091" w:rsidRDefault="00470091" w:rsidP="00470091">
                  <w:pPr>
                    <w:pStyle w:val="Inhalt"/>
                    <w:framePr w:wrap="around"/>
                    <w:numPr>
                      <w:ilvl w:val="0"/>
                      <w:numId w:val="21"/>
                    </w:numPr>
                    <w:rPr>
                      <w:sz w:val="20"/>
                      <w:szCs w:val="20"/>
                    </w:rPr>
                  </w:pPr>
                  <w:r w:rsidRPr="00470091">
                    <w:rPr>
                      <w:sz w:val="20"/>
                      <w:szCs w:val="20"/>
                    </w:rPr>
                    <w:t>SchülerInnen</w:t>
                  </w:r>
                </w:p>
                <w:p w14:paraId="438E8AEF" w14:textId="7BD41269" w:rsidR="00470091" w:rsidRPr="00470091" w:rsidRDefault="00470091" w:rsidP="00470091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Streitereien, Leistungsdefizite, Verhalte</w:t>
                  </w:r>
                  <w:r w:rsidR="00F7248F">
                    <w:rPr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4819" w:type="dxa"/>
                  <w:shd w:val="clear" w:color="auto" w:fill="FFFFFF" w:themeFill="background1"/>
                </w:tcPr>
                <w:p w14:paraId="1CF8D48C" w14:textId="77777777" w:rsidR="00470091" w:rsidRDefault="00470091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4E74C9F7" w14:textId="5F6604B0" w:rsidR="00470091" w:rsidRPr="00470091" w:rsidRDefault="00470091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</w:tc>
              <w:tc>
                <w:tcPr>
                  <w:tcW w:w="1559" w:type="dxa"/>
                  <w:shd w:val="clear" w:color="auto" w:fill="FFFFFF" w:themeFill="background1"/>
                </w:tcPr>
                <w:p w14:paraId="01F879EC" w14:textId="77777777" w:rsidR="00470091" w:rsidRDefault="00470091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5F9CB1B4" w14:textId="509F532A" w:rsidR="00470091" w:rsidRPr="00470091" w:rsidRDefault="00470091" w:rsidP="001F0AF0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</w:tc>
            </w:tr>
            <w:tr w:rsidR="00470091" w14:paraId="67EEE7D8" w14:textId="77777777" w:rsidTr="00B60FDF">
              <w:trPr>
                <w:gridAfter w:val="2"/>
                <w:wAfter w:w="3213" w:type="dxa"/>
              </w:trPr>
              <w:tc>
                <w:tcPr>
                  <w:tcW w:w="4957" w:type="dxa"/>
                  <w:shd w:val="clear" w:color="auto" w:fill="FFFFFF" w:themeFill="background1"/>
                </w:tcPr>
                <w:p w14:paraId="1B2BD798" w14:textId="77777777" w:rsidR="00470091" w:rsidRDefault="00470091" w:rsidP="00470091">
                  <w:pPr>
                    <w:pStyle w:val="Inhalt"/>
                    <w:framePr w:wrap="around"/>
                    <w:numPr>
                      <w:ilvl w:val="0"/>
                      <w:numId w:val="21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Eltern</w:t>
                  </w:r>
                </w:p>
                <w:p w14:paraId="4614E39A" w14:textId="77777777" w:rsidR="00470091" w:rsidRDefault="00470091" w:rsidP="00470091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Erziehungsschwierigkeiten</w:t>
                  </w:r>
                </w:p>
                <w:p w14:paraId="369CF00C" w14:textId="77777777" w:rsidR="00470091" w:rsidRDefault="00470091" w:rsidP="00470091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Verhaltensauffälligkeiten</w:t>
                  </w:r>
                </w:p>
                <w:p w14:paraId="32F01DFC" w14:textId="77777777" w:rsidR="00470091" w:rsidRDefault="00470091" w:rsidP="00470091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Leistungsproblemen</w:t>
                  </w:r>
                </w:p>
                <w:p w14:paraId="681B8383" w14:textId="77777777" w:rsidR="00470091" w:rsidRDefault="00470091" w:rsidP="00470091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Ordnugsmaßnahmen</w:t>
                  </w:r>
                  <w:proofErr w:type="spellEnd"/>
                </w:p>
                <w:p w14:paraId="4841BF3E" w14:textId="01E64F0C" w:rsidR="00470091" w:rsidRDefault="00470091" w:rsidP="00470091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Schulwechsel- Wunsch</w:t>
                  </w:r>
                </w:p>
                <w:p w14:paraId="7B733814" w14:textId="24DEF27F" w:rsidR="00470091" w:rsidRDefault="00470091" w:rsidP="00470091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familiäre Probleme</w:t>
                  </w:r>
                </w:p>
                <w:p w14:paraId="6D1F1062" w14:textId="77777777" w:rsidR="00470091" w:rsidRDefault="00470091" w:rsidP="00470091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AO-SF</w:t>
                  </w:r>
                </w:p>
                <w:p w14:paraId="31113041" w14:textId="77777777" w:rsidR="00470091" w:rsidRDefault="00470091" w:rsidP="00470091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Freiwilliger Rücktritt</w:t>
                  </w:r>
                </w:p>
                <w:p w14:paraId="4924CC56" w14:textId="6A4CF00C" w:rsidR="00470091" w:rsidRDefault="00470091" w:rsidP="00470091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Nichtversetzung</w:t>
                  </w:r>
                </w:p>
                <w:p w14:paraId="2B067D6A" w14:textId="77777777" w:rsidR="00470091" w:rsidRDefault="00470091" w:rsidP="00470091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Probleme LK</w:t>
                  </w:r>
                </w:p>
                <w:p w14:paraId="77D08454" w14:textId="358E53CC" w:rsidR="00470091" w:rsidRPr="00470091" w:rsidRDefault="00470091" w:rsidP="00470091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Beurlaubung ab 2 Tage</w:t>
                  </w:r>
                </w:p>
              </w:tc>
              <w:tc>
                <w:tcPr>
                  <w:tcW w:w="4819" w:type="dxa"/>
                  <w:shd w:val="clear" w:color="auto" w:fill="FFFFFF" w:themeFill="background1"/>
                </w:tcPr>
                <w:p w14:paraId="795407F4" w14:textId="77777777" w:rsidR="00470091" w:rsidRDefault="00470091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47EB8B87" w14:textId="77777777" w:rsidR="00470091" w:rsidRDefault="00470091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27FEB3EE" w14:textId="77777777" w:rsidR="00470091" w:rsidRDefault="00470091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07CA9150" w14:textId="77777777" w:rsidR="00470091" w:rsidRDefault="00470091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2F273334" w14:textId="77777777" w:rsidR="00470091" w:rsidRDefault="00470091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4E6A1EF6" w14:textId="77777777" w:rsidR="00470091" w:rsidRDefault="00470091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599EA998" w14:textId="77777777" w:rsidR="00470091" w:rsidRDefault="00470091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1538C02C" w14:textId="77777777" w:rsidR="00470091" w:rsidRDefault="00470091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31C28E77" w14:textId="77777777" w:rsidR="00470091" w:rsidRDefault="00470091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7388BE53" w14:textId="77777777" w:rsidR="00470091" w:rsidRDefault="00470091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5538654D" w14:textId="77777777" w:rsidR="00470091" w:rsidRDefault="00470091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157175D1" w14:textId="2B2DB0C9" w:rsidR="00470091" w:rsidRPr="00470091" w:rsidRDefault="00470091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</w:tc>
              <w:tc>
                <w:tcPr>
                  <w:tcW w:w="1559" w:type="dxa"/>
                  <w:shd w:val="clear" w:color="auto" w:fill="FFFFFF" w:themeFill="background1"/>
                </w:tcPr>
                <w:p w14:paraId="49ABB126" w14:textId="77777777" w:rsidR="00470091" w:rsidRDefault="00470091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2BCC600B" w14:textId="77777777" w:rsidR="00470091" w:rsidRDefault="00470091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  <w:p w14:paraId="73F54D79" w14:textId="77777777" w:rsidR="00470091" w:rsidRDefault="00470091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  <w:p w14:paraId="58B05675" w14:textId="255DBF41" w:rsidR="00470091" w:rsidRDefault="00470091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  <w:p w14:paraId="187EF968" w14:textId="77777777" w:rsidR="00470091" w:rsidRDefault="00470091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54BD1628" w14:textId="33C25D07" w:rsidR="00470091" w:rsidRDefault="00470091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08D1BCED" w14:textId="77777777" w:rsidR="00470091" w:rsidRDefault="00470091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  <w:p w14:paraId="75AE1AF0" w14:textId="0ED93B6A" w:rsidR="00470091" w:rsidRDefault="00470091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37D2374C" w14:textId="00CA50AA" w:rsidR="00470091" w:rsidRDefault="00470091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10D00E28" w14:textId="0F1F1917" w:rsidR="00470091" w:rsidRDefault="00470091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61AB8C3C" w14:textId="2A858933" w:rsidR="00470091" w:rsidRDefault="00470091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3CC18A99" w14:textId="3F87BA6A" w:rsidR="00470091" w:rsidRPr="00470091" w:rsidRDefault="00470091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</w:tc>
            </w:tr>
            <w:tr w:rsidR="00470091" w14:paraId="3E7AE146" w14:textId="77777777" w:rsidTr="00B60FDF">
              <w:trPr>
                <w:gridAfter w:val="2"/>
                <w:wAfter w:w="3213" w:type="dxa"/>
              </w:trPr>
              <w:tc>
                <w:tcPr>
                  <w:tcW w:w="4957" w:type="dxa"/>
                  <w:shd w:val="clear" w:color="auto" w:fill="FFFFFF" w:themeFill="background1"/>
                </w:tcPr>
                <w:p w14:paraId="6BCD3AFB" w14:textId="77777777" w:rsidR="00470091" w:rsidRDefault="00470091" w:rsidP="00470091">
                  <w:pPr>
                    <w:pStyle w:val="Inhalt"/>
                    <w:framePr w:wrap="around"/>
                    <w:numPr>
                      <w:ilvl w:val="0"/>
                      <w:numId w:val="21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Lehrkräfte</w:t>
                  </w:r>
                </w:p>
                <w:p w14:paraId="1673F56D" w14:textId="77777777" w:rsidR="00470091" w:rsidRDefault="00470091" w:rsidP="00470091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Dienstliche Angelegenheiten</w:t>
                  </w:r>
                </w:p>
                <w:p w14:paraId="70BA2A74" w14:textId="77777777" w:rsidR="00470091" w:rsidRDefault="00470091" w:rsidP="00470091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Versetzungswunsch</w:t>
                  </w:r>
                </w:p>
                <w:p w14:paraId="26401005" w14:textId="77777777" w:rsidR="00470091" w:rsidRDefault="00470091" w:rsidP="00470091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Veränderung in der Unterrichtsverpflichtung</w:t>
                  </w:r>
                </w:p>
                <w:p w14:paraId="2219DA78" w14:textId="77777777" w:rsidR="00470091" w:rsidRDefault="00470091" w:rsidP="00470091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Beihilfe Fragen</w:t>
                  </w:r>
                </w:p>
                <w:p w14:paraId="1A058805" w14:textId="77777777" w:rsidR="00470091" w:rsidRDefault="00470091" w:rsidP="00470091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Probezeit</w:t>
                  </w:r>
                </w:p>
                <w:p w14:paraId="01E9ED90" w14:textId="77777777" w:rsidR="00470091" w:rsidRDefault="00470091" w:rsidP="00470091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Dienstliche Beurteilung</w:t>
                  </w:r>
                </w:p>
                <w:p w14:paraId="1C6614E9" w14:textId="77777777" w:rsidR="00470091" w:rsidRDefault="00470091" w:rsidP="00470091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BEM</w:t>
                  </w:r>
                </w:p>
                <w:p w14:paraId="6CAC1BF9" w14:textId="6C3CCB01" w:rsidR="006C2A18" w:rsidRDefault="006C2A18" w:rsidP="00470091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Kontakt neue LK</w:t>
                  </w:r>
                </w:p>
              </w:tc>
              <w:tc>
                <w:tcPr>
                  <w:tcW w:w="4819" w:type="dxa"/>
                  <w:shd w:val="clear" w:color="auto" w:fill="FFFFFF" w:themeFill="background1"/>
                </w:tcPr>
                <w:p w14:paraId="0758C82C" w14:textId="77777777" w:rsidR="00470091" w:rsidRDefault="00470091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457E156C" w14:textId="77777777" w:rsidR="00470091" w:rsidRDefault="00470091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47697AAE" w14:textId="77777777" w:rsidR="00470091" w:rsidRDefault="00470091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39390CA0" w14:textId="28896C48" w:rsidR="00470091" w:rsidRDefault="00470091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3B0BD787" w14:textId="505839EC" w:rsidR="00470091" w:rsidRDefault="00470091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1686B630" w14:textId="7881BA96" w:rsidR="00470091" w:rsidRDefault="00470091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23E013AA" w14:textId="1708876A" w:rsidR="00470091" w:rsidRDefault="00470091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3D3F9BF7" w14:textId="57FD57FF" w:rsidR="00470091" w:rsidRDefault="00470091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6AA4054E" w14:textId="7344D9CD" w:rsidR="00470091" w:rsidRDefault="00470091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21BA0F54" w14:textId="71A98E92" w:rsidR="00470091" w:rsidRDefault="006C2A18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</w:tc>
              <w:tc>
                <w:tcPr>
                  <w:tcW w:w="1559" w:type="dxa"/>
                  <w:shd w:val="clear" w:color="auto" w:fill="FFFFFF" w:themeFill="background1"/>
                </w:tcPr>
                <w:p w14:paraId="680EEB9F" w14:textId="77777777" w:rsidR="00470091" w:rsidRDefault="00470091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78A19BDA" w14:textId="77777777" w:rsidR="00470091" w:rsidRDefault="00470091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6B3945E3" w14:textId="77777777" w:rsidR="00470091" w:rsidRDefault="00470091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541BC856" w14:textId="77777777" w:rsidR="00470091" w:rsidRDefault="00470091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Pos*</w:t>
                  </w:r>
                </w:p>
                <w:p w14:paraId="0CB5A85C" w14:textId="77777777" w:rsidR="006C2A18" w:rsidRDefault="006C2A18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547CFF18" w14:textId="77777777" w:rsidR="006C2A18" w:rsidRDefault="006C2A18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40328356" w14:textId="77777777" w:rsidR="006C2A18" w:rsidRDefault="006C2A18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363ECB23" w14:textId="77777777" w:rsidR="006C2A18" w:rsidRDefault="006C2A18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05ED513B" w14:textId="77777777" w:rsidR="006C2A18" w:rsidRDefault="006C2A18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79EAC455" w14:textId="2D34F8F9" w:rsidR="006C2A18" w:rsidRDefault="006C2A18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</w:tc>
            </w:tr>
            <w:tr w:rsidR="00470091" w14:paraId="4625FB46" w14:textId="77777777" w:rsidTr="00B60FDF">
              <w:trPr>
                <w:gridAfter w:val="2"/>
                <w:wAfter w:w="3213" w:type="dxa"/>
              </w:trPr>
              <w:tc>
                <w:tcPr>
                  <w:tcW w:w="4957" w:type="dxa"/>
                  <w:shd w:val="clear" w:color="auto" w:fill="FFFFFF" w:themeFill="background1"/>
                </w:tcPr>
                <w:p w14:paraId="0987EF27" w14:textId="78B0EB79" w:rsidR="00470091" w:rsidRDefault="00470091" w:rsidP="00470091">
                  <w:pPr>
                    <w:pStyle w:val="Inhalt"/>
                    <w:framePr w:wrap="around"/>
                    <w:numPr>
                      <w:ilvl w:val="0"/>
                      <w:numId w:val="21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LA</w:t>
                  </w:r>
                </w:p>
                <w:p w14:paraId="087D5CB3" w14:textId="77777777" w:rsidR="00470091" w:rsidRDefault="00470091" w:rsidP="00470091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Ausbildungsfragen</w:t>
                  </w:r>
                </w:p>
                <w:p w14:paraId="2BCBD459" w14:textId="77777777" w:rsidR="00470091" w:rsidRDefault="00470091" w:rsidP="00470091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Unterrichtsbesuchsplanung und -Besuche</w:t>
                  </w:r>
                </w:p>
                <w:p w14:paraId="2C4FE3E4" w14:textId="3093EAC8" w:rsidR="00470091" w:rsidRDefault="00470091" w:rsidP="00470091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Examensvorbereitung</w:t>
                  </w:r>
                </w:p>
              </w:tc>
              <w:tc>
                <w:tcPr>
                  <w:tcW w:w="4819" w:type="dxa"/>
                  <w:shd w:val="clear" w:color="auto" w:fill="FFFFFF" w:themeFill="background1"/>
                </w:tcPr>
                <w:p w14:paraId="12C07E95" w14:textId="77777777" w:rsidR="00470091" w:rsidRDefault="00470091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34186DD6" w14:textId="77777777" w:rsidR="00470091" w:rsidRDefault="00470091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41A52A7C" w14:textId="77777777" w:rsidR="00470091" w:rsidRDefault="00470091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0FE6735A" w14:textId="1B90715F" w:rsidR="00470091" w:rsidRDefault="00470091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</w:tc>
              <w:tc>
                <w:tcPr>
                  <w:tcW w:w="1559" w:type="dxa"/>
                  <w:shd w:val="clear" w:color="auto" w:fill="FFFFFF" w:themeFill="background1"/>
                </w:tcPr>
                <w:p w14:paraId="5B711B39" w14:textId="77777777" w:rsidR="00F7248F" w:rsidRDefault="00F7248F" w:rsidP="00F7248F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154D7C0E" w14:textId="77777777" w:rsidR="00F7248F" w:rsidRDefault="00F7248F" w:rsidP="00F7248F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ABB</w:t>
                  </w:r>
                </w:p>
                <w:p w14:paraId="28B9D342" w14:textId="77777777" w:rsidR="00F7248F" w:rsidRDefault="00F7248F" w:rsidP="00F7248F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ABB</w:t>
                  </w:r>
                </w:p>
                <w:p w14:paraId="16E40F27" w14:textId="02EE9845" w:rsidR="00F7248F" w:rsidRDefault="00F7248F" w:rsidP="00F7248F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ABB</w:t>
                  </w:r>
                </w:p>
              </w:tc>
            </w:tr>
            <w:tr w:rsidR="00470091" w14:paraId="07317F9E" w14:textId="77777777" w:rsidTr="00B60FDF">
              <w:trPr>
                <w:gridAfter w:val="2"/>
                <w:wAfter w:w="3213" w:type="dxa"/>
              </w:trPr>
              <w:tc>
                <w:tcPr>
                  <w:tcW w:w="4957" w:type="dxa"/>
                  <w:shd w:val="clear" w:color="auto" w:fill="FFFFFF" w:themeFill="background1"/>
                </w:tcPr>
                <w:p w14:paraId="6682947F" w14:textId="77777777" w:rsidR="00470091" w:rsidRDefault="00470091" w:rsidP="00470091">
                  <w:pPr>
                    <w:pStyle w:val="Inhalt"/>
                    <w:framePr w:wrap="around"/>
                    <w:numPr>
                      <w:ilvl w:val="0"/>
                      <w:numId w:val="21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Sonstige</w:t>
                  </w:r>
                </w:p>
                <w:p w14:paraId="3BDB8325" w14:textId="77777777" w:rsidR="00470091" w:rsidRDefault="00470091" w:rsidP="00470091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OGGS-Leitung</w:t>
                  </w:r>
                </w:p>
                <w:p w14:paraId="3D34709B" w14:textId="77777777" w:rsidR="00470091" w:rsidRDefault="006C2A18" w:rsidP="00470091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Randstunden-Leitung</w:t>
                  </w:r>
                </w:p>
                <w:p w14:paraId="3CA34EF6" w14:textId="77777777" w:rsidR="006C2A18" w:rsidRDefault="006C2A18" w:rsidP="00470091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Sekretärin</w:t>
                  </w:r>
                </w:p>
                <w:p w14:paraId="0B9C2D0B" w14:textId="77777777" w:rsidR="006C2A18" w:rsidRDefault="006C2A18" w:rsidP="00470091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Hausmeister</w:t>
                  </w:r>
                </w:p>
                <w:p w14:paraId="0AE2970D" w14:textId="0713D34E" w:rsidR="006C2A18" w:rsidRDefault="006C2A18" w:rsidP="00470091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Unterweisung Praktikantinnen</w:t>
                  </w:r>
                </w:p>
              </w:tc>
              <w:tc>
                <w:tcPr>
                  <w:tcW w:w="4819" w:type="dxa"/>
                  <w:shd w:val="clear" w:color="auto" w:fill="FFFFFF" w:themeFill="background1"/>
                </w:tcPr>
                <w:p w14:paraId="764A4ADC" w14:textId="77777777" w:rsidR="00470091" w:rsidRDefault="00470091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515A2115" w14:textId="77777777" w:rsidR="00470091" w:rsidRDefault="00470091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37382870" w14:textId="77777777" w:rsidR="006C2A18" w:rsidRDefault="006C2A18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4960D00B" w14:textId="77777777" w:rsidR="006C2A18" w:rsidRDefault="006C2A18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2FF7C066" w14:textId="77777777" w:rsidR="006C2A18" w:rsidRDefault="006C2A18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31C99548" w14:textId="10CF6FC0" w:rsidR="006F1405" w:rsidRDefault="006C2A18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</w:tc>
              <w:tc>
                <w:tcPr>
                  <w:tcW w:w="1559" w:type="dxa"/>
                  <w:shd w:val="clear" w:color="auto" w:fill="FFFFFF" w:themeFill="background1"/>
                </w:tcPr>
                <w:p w14:paraId="37141C7E" w14:textId="77777777" w:rsidR="00470091" w:rsidRDefault="00470091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2789FC35" w14:textId="77777777" w:rsidR="00F7248F" w:rsidRDefault="00F7248F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74BE956D" w14:textId="77777777" w:rsidR="00F7248F" w:rsidRDefault="00F7248F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542195BE" w14:textId="77777777" w:rsidR="00F7248F" w:rsidRDefault="00F7248F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1FA1D820" w14:textId="77777777" w:rsidR="00F7248F" w:rsidRDefault="00F7248F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  <w:p w14:paraId="1D70B08B" w14:textId="06633ECE" w:rsidR="00F7248F" w:rsidRDefault="00F7248F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ABB</w:t>
                  </w:r>
                </w:p>
              </w:tc>
            </w:tr>
            <w:tr w:rsidR="00470091" w14:paraId="228F9F4B" w14:textId="4805D3D1" w:rsidTr="00B60FDF">
              <w:trPr>
                <w:trHeight w:val="323"/>
              </w:trPr>
              <w:tc>
                <w:tcPr>
                  <w:tcW w:w="11335" w:type="dxa"/>
                  <w:gridSpan w:val="3"/>
                  <w:tcBorders>
                    <w:bottom w:val="nil"/>
                  </w:tcBorders>
                  <w:shd w:val="clear" w:color="auto" w:fill="9FDCF1" w:themeFill="accent5" w:themeFillTint="99"/>
                </w:tcPr>
                <w:p w14:paraId="6E5DE10D" w14:textId="5C36909E" w:rsidR="00470091" w:rsidRPr="00F8427F" w:rsidRDefault="00470091" w:rsidP="00470091">
                  <w:pPr>
                    <w:pStyle w:val="Inhalt"/>
                    <w:framePr w:wrap="around"/>
                    <w:rPr>
                      <w:b/>
                      <w:szCs w:val="26"/>
                    </w:rPr>
                  </w:pPr>
                  <w:r>
                    <w:rPr>
                      <w:b/>
                      <w:szCs w:val="26"/>
                    </w:rPr>
                    <w:t>Personalentwicklung</w:t>
                  </w:r>
                </w:p>
              </w:tc>
              <w:tc>
                <w:tcPr>
                  <w:tcW w:w="236" w:type="dxa"/>
                </w:tcPr>
                <w:p w14:paraId="229BE3A0" w14:textId="77777777" w:rsidR="00470091" w:rsidRDefault="00470091" w:rsidP="00470091">
                  <w:pPr>
                    <w:framePr w:hSpace="180" w:wrap="around" w:vAnchor="page" w:hAnchor="margin" w:y="3427"/>
                    <w:spacing w:after="200"/>
                  </w:pPr>
                </w:p>
              </w:tc>
              <w:tc>
                <w:tcPr>
                  <w:tcW w:w="2977" w:type="dxa"/>
                </w:tcPr>
                <w:p w14:paraId="51783DC7" w14:textId="77777777" w:rsidR="00470091" w:rsidRDefault="00470091" w:rsidP="00470091">
                  <w:pPr>
                    <w:framePr w:hSpace="180" w:wrap="around" w:vAnchor="page" w:hAnchor="margin" w:y="3427"/>
                    <w:spacing w:after="200"/>
                  </w:pPr>
                </w:p>
              </w:tc>
            </w:tr>
            <w:tr w:rsidR="006C2A18" w14:paraId="1F212BCD" w14:textId="77777777" w:rsidTr="00B60FDF">
              <w:trPr>
                <w:gridAfter w:val="2"/>
                <w:wAfter w:w="3213" w:type="dxa"/>
                <w:trHeight w:val="488"/>
              </w:trPr>
              <w:tc>
                <w:tcPr>
                  <w:tcW w:w="4957" w:type="dxa"/>
                  <w:tcBorders>
                    <w:top w:val="nil"/>
                  </w:tcBorders>
                  <w:shd w:val="clear" w:color="auto" w:fill="FFFFFF" w:themeFill="background1"/>
                </w:tcPr>
                <w:p w14:paraId="2753F39E" w14:textId="77777777" w:rsidR="006C2A18" w:rsidRPr="006C2A18" w:rsidRDefault="006C2A18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 w:rsidRPr="006C2A18">
                    <w:rPr>
                      <w:sz w:val="20"/>
                      <w:szCs w:val="20"/>
                    </w:rPr>
                    <w:t>Mitarbeitergespräche</w:t>
                  </w:r>
                </w:p>
                <w:p w14:paraId="4E289246" w14:textId="77777777" w:rsidR="006C2A18" w:rsidRDefault="006C2A18" w:rsidP="00914F72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Dienstliche Beurteilungen</w:t>
                  </w:r>
                </w:p>
                <w:p w14:paraId="6D135EA0" w14:textId="77777777" w:rsidR="006C2A18" w:rsidRDefault="006C2A18" w:rsidP="00914F72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Planungs-/ Entwicklungsgespräche</w:t>
                  </w:r>
                </w:p>
                <w:p w14:paraId="77333E0E" w14:textId="24DDD3CE" w:rsidR="004C6867" w:rsidRPr="006C2A18" w:rsidRDefault="004C6867" w:rsidP="00914F72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19" w:type="dxa"/>
                  <w:tcBorders>
                    <w:top w:val="nil"/>
                  </w:tcBorders>
                  <w:shd w:val="clear" w:color="auto" w:fill="FFFFFF" w:themeFill="background1"/>
                </w:tcPr>
                <w:p w14:paraId="4DF5676E" w14:textId="77777777" w:rsidR="006C2A18" w:rsidRPr="006C2A18" w:rsidRDefault="006C2A18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489FA431" w14:textId="77777777" w:rsidR="006C2A18" w:rsidRDefault="006C2A18" w:rsidP="00914F72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03E09B3F" w14:textId="088B0DF8" w:rsidR="006C2A18" w:rsidRPr="006C2A18" w:rsidRDefault="006C2A18" w:rsidP="00914F72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</w:tc>
              <w:tc>
                <w:tcPr>
                  <w:tcW w:w="1559" w:type="dxa"/>
                  <w:tcBorders>
                    <w:top w:val="nil"/>
                  </w:tcBorders>
                  <w:shd w:val="clear" w:color="auto" w:fill="FFFFFF" w:themeFill="background1"/>
                </w:tcPr>
                <w:p w14:paraId="1674EFD3" w14:textId="7D531400" w:rsidR="006C2A18" w:rsidRPr="006C2A18" w:rsidRDefault="006C2A18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</w:p>
              </w:tc>
            </w:tr>
            <w:tr w:rsidR="00470091" w14:paraId="507CB113" w14:textId="77777777" w:rsidTr="00B60FDF">
              <w:trPr>
                <w:gridAfter w:val="2"/>
                <w:wAfter w:w="3213" w:type="dxa"/>
              </w:trPr>
              <w:tc>
                <w:tcPr>
                  <w:tcW w:w="11335" w:type="dxa"/>
                  <w:gridSpan w:val="3"/>
                  <w:shd w:val="clear" w:color="auto" w:fill="BFE7F5" w:themeFill="accent5" w:themeFillTint="66"/>
                </w:tcPr>
                <w:p w14:paraId="0447C5D2" w14:textId="5121AE77" w:rsidR="00470091" w:rsidRPr="00F8427F" w:rsidRDefault="00470091" w:rsidP="00470091">
                  <w:pPr>
                    <w:pStyle w:val="Inhalt"/>
                    <w:framePr w:wrap="around"/>
                    <w:rPr>
                      <w:b/>
                      <w:szCs w:val="26"/>
                    </w:rPr>
                  </w:pPr>
                  <w:r>
                    <w:rPr>
                      <w:b/>
                      <w:szCs w:val="26"/>
                    </w:rPr>
                    <w:t>Schulleben</w:t>
                  </w:r>
                </w:p>
              </w:tc>
            </w:tr>
            <w:tr w:rsidR="006C2A18" w14:paraId="1F88EFA0" w14:textId="77777777" w:rsidTr="00B60FDF">
              <w:trPr>
                <w:gridAfter w:val="2"/>
                <w:wAfter w:w="3213" w:type="dxa"/>
              </w:trPr>
              <w:tc>
                <w:tcPr>
                  <w:tcW w:w="4957" w:type="dxa"/>
                  <w:shd w:val="clear" w:color="auto" w:fill="FFFFFF" w:themeFill="background1"/>
                </w:tcPr>
                <w:p w14:paraId="3A1D0A66" w14:textId="77777777" w:rsidR="006C2A18" w:rsidRDefault="006C2A18" w:rsidP="006C2A18">
                  <w:pPr>
                    <w:pStyle w:val="Inhalt"/>
                    <w:framePr w:wrap="around"/>
                    <w:numPr>
                      <w:ilvl w:val="0"/>
                      <w:numId w:val="21"/>
                    </w:numPr>
                    <w:rPr>
                      <w:sz w:val="20"/>
                      <w:szCs w:val="20"/>
                    </w:rPr>
                  </w:pPr>
                  <w:r w:rsidRPr="006C2A18">
                    <w:rPr>
                      <w:sz w:val="20"/>
                      <w:szCs w:val="20"/>
                    </w:rPr>
                    <w:t>Schulfeiern im Jahreslauf</w:t>
                  </w:r>
                </w:p>
                <w:p w14:paraId="33411EB8" w14:textId="77777777" w:rsidR="006C2A18" w:rsidRDefault="006C2A18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Frühlings- und Herbstsingen</w:t>
                  </w:r>
                </w:p>
                <w:p w14:paraId="0AFF668A" w14:textId="77777777" w:rsidR="006C2A18" w:rsidRDefault="006C2A18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Tag der offenen Tür</w:t>
                  </w:r>
                </w:p>
                <w:p w14:paraId="3B6F163D" w14:textId="77777777" w:rsidR="006C2A18" w:rsidRDefault="006C2A18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Projekttage und -Wochen</w:t>
                  </w:r>
                </w:p>
                <w:p w14:paraId="55BF1579" w14:textId="77777777" w:rsidR="006C2A18" w:rsidRPr="006C2A18" w:rsidRDefault="006C2A18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 w:rsidRPr="006C2A18">
                    <w:rPr>
                      <w:sz w:val="20"/>
                      <w:szCs w:val="20"/>
                    </w:rPr>
                    <w:t>Adventssingen</w:t>
                  </w:r>
                </w:p>
                <w:p w14:paraId="1EA7B021" w14:textId="77777777" w:rsidR="006C2A18" w:rsidRPr="006C2A18" w:rsidRDefault="006C2A18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 w:rsidRPr="006C2A18">
                    <w:rPr>
                      <w:sz w:val="20"/>
                      <w:szCs w:val="20"/>
                    </w:rPr>
                    <w:t>Zirkus</w:t>
                  </w:r>
                </w:p>
                <w:p w14:paraId="221CAE6B" w14:textId="77777777" w:rsidR="006C2A18" w:rsidRPr="006C2A18" w:rsidRDefault="006C2A18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 w:rsidRPr="006C2A18">
                    <w:rPr>
                      <w:sz w:val="20"/>
                      <w:szCs w:val="20"/>
                    </w:rPr>
                    <w:t>Vorlesetag</w:t>
                  </w:r>
                </w:p>
                <w:p w14:paraId="08F305F8" w14:textId="77777777" w:rsidR="006C2A18" w:rsidRDefault="006C2A18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 w:rsidRPr="006C2A18">
                    <w:rPr>
                      <w:sz w:val="20"/>
                      <w:szCs w:val="20"/>
                    </w:rPr>
                    <w:t>Kultur- und Schule</w:t>
                  </w:r>
                </w:p>
                <w:p w14:paraId="305D956A" w14:textId="77777777" w:rsidR="006C2A18" w:rsidRPr="006C2A18" w:rsidRDefault="006C2A18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 w:rsidRPr="006C2A18">
                    <w:rPr>
                      <w:sz w:val="20"/>
                      <w:szCs w:val="20"/>
                    </w:rPr>
                    <w:t>Klosterlauf</w:t>
                  </w:r>
                </w:p>
                <w:p w14:paraId="1139E285" w14:textId="77777777" w:rsidR="006C2A18" w:rsidRPr="006C2A18" w:rsidRDefault="006C2A18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 w:rsidRPr="006C2A18">
                    <w:rPr>
                      <w:sz w:val="20"/>
                      <w:szCs w:val="20"/>
                    </w:rPr>
                    <w:t>Bläserklassenaufführungen</w:t>
                  </w:r>
                </w:p>
                <w:p w14:paraId="777F8748" w14:textId="74B3C814" w:rsidR="006C2A18" w:rsidRDefault="006C2A18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proofErr w:type="spellStart"/>
                  <w:r w:rsidRPr="006C2A18">
                    <w:rPr>
                      <w:sz w:val="20"/>
                      <w:szCs w:val="20"/>
                    </w:rPr>
                    <w:t>Dankeschöngrillen</w:t>
                  </w:r>
                  <w:proofErr w:type="spellEnd"/>
                </w:p>
              </w:tc>
              <w:tc>
                <w:tcPr>
                  <w:tcW w:w="4819" w:type="dxa"/>
                  <w:shd w:val="clear" w:color="auto" w:fill="FFFFFF" w:themeFill="background1"/>
                </w:tcPr>
                <w:p w14:paraId="62D8A054" w14:textId="77777777" w:rsidR="006C2A18" w:rsidRDefault="006C2A18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</w:p>
                <w:p w14:paraId="3FED5FE8" w14:textId="77777777" w:rsidR="00F7248F" w:rsidRDefault="00F7248F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287533F7" w14:textId="77777777" w:rsidR="00F7248F" w:rsidRDefault="00F7248F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44C3BE1F" w14:textId="77777777" w:rsidR="00F7248F" w:rsidRDefault="00F7248F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4C028AB4" w14:textId="77777777" w:rsidR="00F7248F" w:rsidRDefault="00F7248F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</w:p>
                <w:p w14:paraId="17792606" w14:textId="77777777" w:rsidR="00F7248F" w:rsidRDefault="00F7248F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2E2835EA" w14:textId="77777777" w:rsidR="00F7248F" w:rsidRDefault="00F7248F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13E395E3" w14:textId="77777777" w:rsidR="00F7248F" w:rsidRDefault="00F7248F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38DEDD65" w14:textId="77777777" w:rsidR="00F7248F" w:rsidRDefault="00F7248F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</w:p>
                <w:p w14:paraId="2DD58FB8" w14:textId="77777777" w:rsidR="00F7248F" w:rsidRDefault="00F7248F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</w:p>
                <w:p w14:paraId="1528ECBD" w14:textId="4BDB13AB" w:rsidR="00F7248F" w:rsidRDefault="00F7248F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</w:tc>
              <w:tc>
                <w:tcPr>
                  <w:tcW w:w="1559" w:type="dxa"/>
                  <w:shd w:val="clear" w:color="auto" w:fill="FFFFFF" w:themeFill="background1"/>
                </w:tcPr>
                <w:p w14:paraId="7F02276F" w14:textId="77777777" w:rsidR="006C2A18" w:rsidRDefault="006C2A18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</w:p>
                <w:p w14:paraId="01AC9196" w14:textId="77777777" w:rsidR="00F7248F" w:rsidRDefault="00F7248F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  <w:p w14:paraId="10EEF086" w14:textId="77777777" w:rsidR="00F7248F" w:rsidRDefault="00F7248F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  <w:p w14:paraId="6AF218C4" w14:textId="77777777" w:rsidR="00F7248F" w:rsidRDefault="00F7248F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  <w:p w14:paraId="42E8159E" w14:textId="77777777" w:rsidR="00F7248F" w:rsidRDefault="00F7248F" w:rsidP="00F7248F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  <w:p w14:paraId="1A02ED1B" w14:textId="77777777" w:rsidR="00F7248F" w:rsidRDefault="00F7248F" w:rsidP="00F7248F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  <w:p w14:paraId="3B932B96" w14:textId="77777777" w:rsidR="00F7248F" w:rsidRDefault="00F7248F" w:rsidP="00F7248F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  <w:p w14:paraId="6FB5ABB7" w14:textId="77777777" w:rsidR="00F7248F" w:rsidRDefault="00F7248F" w:rsidP="00F7248F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  <w:p w14:paraId="19B7F0FD" w14:textId="77777777" w:rsidR="00F7248F" w:rsidRDefault="00F7248F" w:rsidP="00F7248F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Pos/ Faul</w:t>
                  </w:r>
                </w:p>
                <w:p w14:paraId="0C50EC3E" w14:textId="77777777" w:rsidR="00F7248F" w:rsidRDefault="00F7248F" w:rsidP="00F7248F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Pos/ Top</w:t>
                  </w:r>
                </w:p>
                <w:p w14:paraId="6897B85E" w14:textId="2B71BFA3" w:rsidR="00F7248F" w:rsidRPr="006C2A18" w:rsidRDefault="00F7248F" w:rsidP="00F7248F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</w:tc>
            </w:tr>
            <w:tr w:rsidR="006C2A18" w14:paraId="613FF126" w14:textId="77777777" w:rsidTr="00B60FDF">
              <w:trPr>
                <w:gridAfter w:val="2"/>
                <w:wAfter w:w="3213" w:type="dxa"/>
              </w:trPr>
              <w:tc>
                <w:tcPr>
                  <w:tcW w:w="4957" w:type="dxa"/>
                  <w:shd w:val="clear" w:color="auto" w:fill="FFFFFF" w:themeFill="background1"/>
                </w:tcPr>
                <w:p w14:paraId="5CE37384" w14:textId="77777777" w:rsidR="006C2A18" w:rsidRDefault="006C2A18" w:rsidP="006C2A18">
                  <w:pPr>
                    <w:pStyle w:val="Inhalt"/>
                    <w:framePr w:wrap="around"/>
                    <w:numPr>
                      <w:ilvl w:val="0"/>
                      <w:numId w:val="21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Polizei</w:t>
                  </w:r>
                </w:p>
                <w:p w14:paraId="19B1C599" w14:textId="77777777" w:rsidR="006C2A18" w:rsidRDefault="006C2A18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Radfahrausbildung</w:t>
                  </w:r>
                </w:p>
                <w:p w14:paraId="3A1618BA" w14:textId="212AB2B2" w:rsidR="006C2A18" w:rsidRPr="006C2A18" w:rsidRDefault="006C2A18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Besuch in den 1. Klassen</w:t>
                  </w:r>
                </w:p>
              </w:tc>
              <w:tc>
                <w:tcPr>
                  <w:tcW w:w="4819" w:type="dxa"/>
                  <w:shd w:val="clear" w:color="auto" w:fill="FFFFFF" w:themeFill="background1"/>
                </w:tcPr>
                <w:p w14:paraId="29219869" w14:textId="77777777" w:rsidR="006C2A18" w:rsidRDefault="006C2A18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</w:p>
                <w:p w14:paraId="7CBF6112" w14:textId="1D47AB1C" w:rsidR="00F7248F" w:rsidRDefault="00F7248F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</w:tc>
              <w:tc>
                <w:tcPr>
                  <w:tcW w:w="1559" w:type="dxa"/>
                  <w:shd w:val="clear" w:color="auto" w:fill="FFFFFF" w:themeFill="background1"/>
                </w:tcPr>
                <w:p w14:paraId="717FBB4C" w14:textId="77777777" w:rsidR="006C2A18" w:rsidRDefault="006C2A18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</w:p>
                <w:p w14:paraId="7E6C65D4" w14:textId="77777777" w:rsidR="00F7248F" w:rsidRDefault="00F7248F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</w:p>
                <w:p w14:paraId="54FBF702" w14:textId="53061F5F" w:rsidR="00F7248F" w:rsidRPr="006C2A18" w:rsidRDefault="00F7248F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</w:tc>
            </w:tr>
            <w:tr w:rsidR="006C2A18" w14:paraId="61D31E1E" w14:textId="77777777" w:rsidTr="00B60FDF">
              <w:trPr>
                <w:gridAfter w:val="2"/>
                <w:wAfter w:w="3213" w:type="dxa"/>
              </w:trPr>
              <w:tc>
                <w:tcPr>
                  <w:tcW w:w="4957" w:type="dxa"/>
                  <w:shd w:val="clear" w:color="auto" w:fill="FFFFFF" w:themeFill="background1"/>
                </w:tcPr>
                <w:p w14:paraId="79797A32" w14:textId="77777777" w:rsidR="006C2A18" w:rsidRDefault="006C2A18" w:rsidP="006C2A18">
                  <w:pPr>
                    <w:pStyle w:val="Inhalt"/>
                    <w:framePr w:wrap="around"/>
                    <w:numPr>
                      <w:ilvl w:val="0"/>
                      <w:numId w:val="21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Wettbewerbe</w:t>
                  </w:r>
                </w:p>
                <w:p w14:paraId="14634C5E" w14:textId="6060A668" w:rsidR="006C2A18" w:rsidRDefault="006C2A18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Mathematikwettbewerb NRW</w:t>
                  </w:r>
                </w:p>
                <w:p w14:paraId="1267C382" w14:textId="77777777" w:rsidR="006C2A18" w:rsidRDefault="006C2A18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Känguru Wettbewerb</w:t>
                  </w:r>
                </w:p>
                <w:p w14:paraId="1D158249" w14:textId="77777777" w:rsidR="0069272D" w:rsidRDefault="0069272D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Informatik Biber</w:t>
                  </w:r>
                </w:p>
                <w:p w14:paraId="1EC808A8" w14:textId="77777777" w:rsidR="0069272D" w:rsidRDefault="0069272D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Handballturnier</w:t>
                  </w:r>
                </w:p>
                <w:p w14:paraId="4CB0D0DE" w14:textId="00FEE435" w:rsidR="0069272D" w:rsidRDefault="0069272D" w:rsidP="006F1405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Fußball Cup</w:t>
                  </w:r>
                </w:p>
              </w:tc>
              <w:tc>
                <w:tcPr>
                  <w:tcW w:w="4819" w:type="dxa"/>
                  <w:shd w:val="clear" w:color="auto" w:fill="FFFFFF" w:themeFill="background1"/>
                </w:tcPr>
                <w:p w14:paraId="4F6ADD6B" w14:textId="77777777" w:rsidR="006C2A18" w:rsidRDefault="006C2A18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</w:p>
                <w:p w14:paraId="792F6923" w14:textId="77777777" w:rsidR="00F7248F" w:rsidRDefault="00F7248F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7BF6886E" w14:textId="77777777" w:rsidR="00F7248F" w:rsidRDefault="00F7248F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6736AB98" w14:textId="77777777" w:rsidR="00F7248F" w:rsidRDefault="00F7248F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3649BC20" w14:textId="3F702A53" w:rsidR="00F7248F" w:rsidRDefault="00F7248F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</w:tcPr>
                <w:p w14:paraId="26ECB0BA" w14:textId="77777777" w:rsidR="006C2A18" w:rsidRDefault="006C2A18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</w:p>
                <w:p w14:paraId="1CEE2ED3" w14:textId="77777777" w:rsidR="00F7248F" w:rsidRDefault="00F7248F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</w:p>
                <w:p w14:paraId="74183490" w14:textId="77777777" w:rsidR="00F7248F" w:rsidRDefault="00F7248F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</w:p>
                <w:p w14:paraId="6B5AA2B2" w14:textId="77777777" w:rsidR="00F7248F" w:rsidRDefault="00F7248F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</w:p>
                <w:p w14:paraId="55E6C21B" w14:textId="77777777" w:rsidR="00F7248F" w:rsidRDefault="00F7248F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Ell</w:t>
                  </w:r>
                </w:p>
                <w:p w14:paraId="45C2EB8B" w14:textId="10BF3747" w:rsidR="00F7248F" w:rsidRPr="006C2A18" w:rsidRDefault="00F7248F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Ell</w:t>
                  </w:r>
                </w:p>
              </w:tc>
            </w:tr>
            <w:tr w:rsidR="0069272D" w14:paraId="2280CDDA" w14:textId="77777777" w:rsidTr="00B60FDF">
              <w:trPr>
                <w:gridAfter w:val="2"/>
                <w:wAfter w:w="3213" w:type="dxa"/>
              </w:trPr>
              <w:tc>
                <w:tcPr>
                  <w:tcW w:w="4957" w:type="dxa"/>
                  <w:shd w:val="clear" w:color="auto" w:fill="FFFFFF" w:themeFill="background1"/>
                </w:tcPr>
                <w:p w14:paraId="7EEE8390" w14:textId="77777777" w:rsidR="0069272D" w:rsidRDefault="0069272D" w:rsidP="006C2A18">
                  <w:pPr>
                    <w:pStyle w:val="Inhalt"/>
                    <w:framePr w:wrap="around"/>
                    <w:numPr>
                      <w:ilvl w:val="0"/>
                      <w:numId w:val="21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Präventionsprogramme</w:t>
                  </w:r>
                </w:p>
                <w:p w14:paraId="5BF30B49" w14:textId="77777777" w:rsidR="0069272D" w:rsidRDefault="0069272D" w:rsidP="0069272D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Mein Körper gehört mit</w:t>
                  </w:r>
                </w:p>
                <w:p w14:paraId="066C2B3C" w14:textId="77777777" w:rsidR="0069272D" w:rsidRDefault="0069272D" w:rsidP="0069272D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Nein Tonne</w:t>
                  </w:r>
                </w:p>
                <w:p w14:paraId="4F1DE2F4" w14:textId="5C78959B" w:rsidR="0069272D" w:rsidRDefault="0069272D" w:rsidP="0069272D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Klassentraining</w:t>
                  </w:r>
                </w:p>
              </w:tc>
              <w:tc>
                <w:tcPr>
                  <w:tcW w:w="4819" w:type="dxa"/>
                  <w:shd w:val="clear" w:color="auto" w:fill="FFFFFF" w:themeFill="background1"/>
                </w:tcPr>
                <w:p w14:paraId="442AAA63" w14:textId="77777777" w:rsidR="0069272D" w:rsidRDefault="0069272D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</w:p>
                <w:p w14:paraId="48987E09" w14:textId="04CCB0C3" w:rsidR="00F7248F" w:rsidRDefault="00F7248F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</w:tcPr>
                <w:p w14:paraId="676BE54A" w14:textId="77777777" w:rsidR="0069272D" w:rsidRDefault="0069272D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</w:p>
                <w:p w14:paraId="3EB33055" w14:textId="77777777" w:rsidR="00F7248F" w:rsidRDefault="00F7248F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Pos/ </w:t>
                  </w:r>
                  <w:proofErr w:type="spellStart"/>
                  <w:r>
                    <w:rPr>
                      <w:sz w:val="20"/>
                      <w:szCs w:val="20"/>
                    </w:rPr>
                    <w:t>Lüc</w:t>
                  </w:r>
                  <w:proofErr w:type="spellEnd"/>
                </w:p>
                <w:p w14:paraId="5553FFC3" w14:textId="77777777" w:rsidR="00F7248F" w:rsidRDefault="00F7248F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Pos/</w:t>
                  </w:r>
                  <w:proofErr w:type="spellStart"/>
                  <w:r>
                    <w:rPr>
                      <w:sz w:val="20"/>
                      <w:szCs w:val="20"/>
                    </w:rPr>
                    <w:t>Lüc</w:t>
                  </w:r>
                  <w:proofErr w:type="spellEnd"/>
                </w:p>
                <w:p w14:paraId="1D27FF7B" w14:textId="56B775BA" w:rsidR="00F7248F" w:rsidRPr="006C2A18" w:rsidRDefault="00F7248F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Pos/ Barg</w:t>
                  </w:r>
                </w:p>
              </w:tc>
            </w:tr>
            <w:tr w:rsidR="0069272D" w14:paraId="43835090" w14:textId="77777777" w:rsidTr="00B60FDF">
              <w:trPr>
                <w:gridAfter w:val="2"/>
                <w:wAfter w:w="3213" w:type="dxa"/>
              </w:trPr>
              <w:tc>
                <w:tcPr>
                  <w:tcW w:w="4957" w:type="dxa"/>
                  <w:shd w:val="clear" w:color="auto" w:fill="FFFFFF" w:themeFill="background1"/>
                </w:tcPr>
                <w:p w14:paraId="6FB29A91" w14:textId="5E76E6F6" w:rsidR="0069272D" w:rsidRDefault="0069272D" w:rsidP="006C2A18">
                  <w:pPr>
                    <w:pStyle w:val="Inhalt"/>
                    <w:framePr w:wrap="around"/>
                    <w:numPr>
                      <w:ilvl w:val="0"/>
                      <w:numId w:val="21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Veranstaltungen buchen</w:t>
                  </w:r>
                </w:p>
                <w:p w14:paraId="2AF39A65" w14:textId="12875625" w:rsidR="0069272D" w:rsidRDefault="0069272D" w:rsidP="0069272D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Zirkus</w:t>
                  </w:r>
                </w:p>
                <w:p w14:paraId="6D0076B2" w14:textId="7C5823F8" w:rsidR="0069272D" w:rsidRDefault="0069272D" w:rsidP="0069272D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Theater</w:t>
                  </w:r>
                </w:p>
                <w:p w14:paraId="36A6BE57" w14:textId="4D85755B" w:rsidR="0069272D" w:rsidRDefault="00F7248F" w:rsidP="006F1405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Zoo</w:t>
                  </w:r>
                </w:p>
              </w:tc>
              <w:tc>
                <w:tcPr>
                  <w:tcW w:w="4819" w:type="dxa"/>
                  <w:shd w:val="clear" w:color="auto" w:fill="FFFFFF" w:themeFill="background1"/>
                </w:tcPr>
                <w:p w14:paraId="569BA1E2" w14:textId="77777777" w:rsidR="0069272D" w:rsidRDefault="0069272D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</w:p>
                <w:p w14:paraId="35E0D990" w14:textId="0682C785" w:rsidR="00F7248F" w:rsidRDefault="00F7248F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</w:tc>
              <w:tc>
                <w:tcPr>
                  <w:tcW w:w="1559" w:type="dxa"/>
                  <w:shd w:val="clear" w:color="auto" w:fill="FFFFFF" w:themeFill="background1"/>
                </w:tcPr>
                <w:p w14:paraId="71DDE9E5" w14:textId="77777777" w:rsidR="0069272D" w:rsidRDefault="0069272D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</w:p>
                <w:p w14:paraId="15230BFA" w14:textId="77777777" w:rsidR="00F7248F" w:rsidRDefault="00F7248F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</w:p>
                <w:p w14:paraId="096F06BF" w14:textId="77777777" w:rsidR="00F7248F" w:rsidRDefault="00F7248F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  <w:p w14:paraId="0E072782" w14:textId="3544A96E" w:rsidR="00F7248F" w:rsidRPr="006C2A18" w:rsidRDefault="00F7248F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Pos</w:t>
                  </w:r>
                </w:p>
              </w:tc>
            </w:tr>
            <w:tr w:rsidR="0069272D" w14:paraId="45CB691C" w14:textId="77777777" w:rsidTr="00B60FDF">
              <w:trPr>
                <w:gridAfter w:val="2"/>
                <w:wAfter w:w="3213" w:type="dxa"/>
              </w:trPr>
              <w:tc>
                <w:tcPr>
                  <w:tcW w:w="4957" w:type="dxa"/>
                  <w:shd w:val="clear" w:color="auto" w:fill="FFFFFF" w:themeFill="background1"/>
                </w:tcPr>
                <w:p w14:paraId="3C4E5BC1" w14:textId="4095B303" w:rsidR="0069272D" w:rsidRPr="006F1405" w:rsidRDefault="0069272D" w:rsidP="006F1405">
                  <w:pPr>
                    <w:pStyle w:val="Inhalt"/>
                    <w:framePr w:wrap="around"/>
                    <w:numPr>
                      <w:ilvl w:val="0"/>
                      <w:numId w:val="21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Grußworte, Ansprachen, Verabschiedungen</w:t>
                  </w:r>
                </w:p>
              </w:tc>
              <w:tc>
                <w:tcPr>
                  <w:tcW w:w="4819" w:type="dxa"/>
                  <w:shd w:val="clear" w:color="auto" w:fill="FFFFFF" w:themeFill="background1"/>
                </w:tcPr>
                <w:p w14:paraId="57436B77" w14:textId="77777777" w:rsidR="0069272D" w:rsidRDefault="00F7248F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  <w:p w14:paraId="2522D481" w14:textId="6C813338" w:rsidR="00F7248F" w:rsidRDefault="00F7248F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Rau</w:t>
                  </w:r>
                </w:p>
              </w:tc>
              <w:tc>
                <w:tcPr>
                  <w:tcW w:w="1559" w:type="dxa"/>
                  <w:shd w:val="clear" w:color="auto" w:fill="FFFFFF" w:themeFill="background1"/>
                </w:tcPr>
                <w:p w14:paraId="443F2717" w14:textId="77777777" w:rsidR="0069272D" w:rsidRPr="006C2A18" w:rsidRDefault="0069272D" w:rsidP="006C2A18">
                  <w:pPr>
                    <w:pStyle w:val="Inhalt"/>
                    <w:framePr w:wrap="around"/>
                    <w:ind w:left="720"/>
                    <w:rPr>
                      <w:sz w:val="20"/>
                      <w:szCs w:val="20"/>
                    </w:rPr>
                  </w:pPr>
                </w:p>
              </w:tc>
            </w:tr>
            <w:tr w:rsidR="00470091" w14:paraId="524F86CE" w14:textId="77777777" w:rsidTr="00B60FDF">
              <w:trPr>
                <w:gridAfter w:val="2"/>
                <w:wAfter w:w="3213" w:type="dxa"/>
              </w:trPr>
              <w:tc>
                <w:tcPr>
                  <w:tcW w:w="11335" w:type="dxa"/>
                  <w:gridSpan w:val="3"/>
                  <w:shd w:val="clear" w:color="auto" w:fill="BFE7F5" w:themeFill="accent5" w:themeFillTint="66"/>
                </w:tcPr>
                <w:p w14:paraId="1A232BAF" w14:textId="187CE6CB" w:rsidR="00470091" w:rsidRDefault="00470091" w:rsidP="00470091">
                  <w:pPr>
                    <w:pStyle w:val="Inhalt"/>
                    <w:framePr w:wrap="around"/>
                    <w:rPr>
                      <w:b/>
                      <w:szCs w:val="26"/>
                    </w:rPr>
                  </w:pPr>
                  <w:r>
                    <w:rPr>
                      <w:b/>
                      <w:szCs w:val="26"/>
                    </w:rPr>
                    <w:t>Öffentlichkeitsarbeit</w:t>
                  </w:r>
                </w:p>
              </w:tc>
            </w:tr>
            <w:tr w:rsidR="0069272D" w14:paraId="0EDB159C" w14:textId="77777777" w:rsidTr="00B60FDF">
              <w:trPr>
                <w:gridAfter w:val="2"/>
                <w:wAfter w:w="3213" w:type="dxa"/>
              </w:trPr>
              <w:tc>
                <w:tcPr>
                  <w:tcW w:w="4957" w:type="dxa"/>
                  <w:shd w:val="clear" w:color="auto" w:fill="FFFFFF" w:themeFill="background1"/>
                </w:tcPr>
                <w:p w14:paraId="17A21961" w14:textId="77777777" w:rsidR="0069272D" w:rsidRDefault="0069272D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 w:rsidRPr="0069272D">
                    <w:rPr>
                      <w:sz w:val="20"/>
                      <w:szCs w:val="20"/>
                    </w:rPr>
                    <w:t>Elternbriefe erstellen</w:t>
                  </w:r>
                </w:p>
                <w:p w14:paraId="03548828" w14:textId="77777777" w:rsidR="0069272D" w:rsidRDefault="0069272D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Presseinformationen</w:t>
                  </w:r>
                </w:p>
                <w:p w14:paraId="78AF39CD" w14:textId="1A9FF304" w:rsidR="0069272D" w:rsidRDefault="0069272D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Schulhomepage</w:t>
                  </w:r>
                </w:p>
                <w:p w14:paraId="742CB542" w14:textId="25414877" w:rsidR="0069272D" w:rsidRPr="0069272D" w:rsidRDefault="0069272D" w:rsidP="00470091">
                  <w:pPr>
                    <w:pStyle w:val="Inhalt"/>
                    <w:framePr w:wrap="aroun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An Veranstaltungen als Schulvertreter teilnehmen</w:t>
                  </w:r>
                </w:p>
              </w:tc>
              <w:tc>
                <w:tcPr>
                  <w:tcW w:w="4819" w:type="dxa"/>
                  <w:shd w:val="clear" w:color="auto" w:fill="FFFFFF" w:themeFill="background1"/>
                </w:tcPr>
                <w:p w14:paraId="0A616C54" w14:textId="77777777" w:rsidR="0069272D" w:rsidRPr="00F7248F" w:rsidRDefault="00F7248F" w:rsidP="00470091">
                  <w:pPr>
                    <w:pStyle w:val="Inhalt"/>
                    <w:framePr w:wrap="around"/>
                    <w:rPr>
                      <w:bCs/>
                      <w:sz w:val="20"/>
                      <w:szCs w:val="20"/>
                    </w:rPr>
                  </w:pPr>
                  <w:r w:rsidRPr="00F7248F">
                    <w:rPr>
                      <w:bCs/>
                      <w:sz w:val="20"/>
                      <w:szCs w:val="20"/>
                    </w:rPr>
                    <w:t>Rau</w:t>
                  </w:r>
                </w:p>
                <w:p w14:paraId="16CFA29B" w14:textId="77777777" w:rsidR="00F7248F" w:rsidRPr="00F7248F" w:rsidRDefault="00F7248F" w:rsidP="00470091">
                  <w:pPr>
                    <w:pStyle w:val="Inhalt"/>
                    <w:framePr w:wrap="around"/>
                    <w:rPr>
                      <w:bCs/>
                      <w:sz w:val="20"/>
                      <w:szCs w:val="20"/>
                    </w:rPr>
                  </w:pPr>
                  <w:r w:rsidRPr="00F7248F">
                    <w:rPr>
                      <w:bCs/>
                      <w:sz w:val="20"/>
                      <w:szCs w:val="20"/>
                    </w:rPr>
                    <w:t>Rau</w:t>
                  </w:r>
                </w:p>
                <w:p w14:paraId="340124A6" w14:textId="77777777" w:rsidR="00F7248F" w:rsidRPr="00F7248F" w:rsidRDefault="00F7248F" w:rsidP="00470091">
                  <w:pPr>
                    <w:pStyle w:val="Inhalt"/>
                    <w:framePr w:wrap="around"/>
                    <w:rPr>
                      <w:bCs/>
                      <w:sz w:val="20"/>
                      <w:szCs w:val="20"/>
                    </w:rPr>
                  </w:pPr>
                  <w:r w:rsidRPr="00F7248F">
                    <w:rPr>
                      <w:bCs/>
                      <w:sz w:val="20"/>
                      <w:szCs w:val="20"/>
                    </w:rPr>
                    <w:t>Rau</w:t>
                  </w:r>
                </w:p>
                <w:p w14:paraId="11BC27A5" w14:textId="45A58B97" w:rsidR="00F7248F" w:rsidRPr="00F7248F" w:rsidRDefault="00F7248F" w:rsidP="00470091">
                  <w:pPr>
                    <w:pStyle w:val="Inhalt"/>
                    <w:framePr w:wrap="around"/>
                    <w:rPr>
                      <w:bCs/>
                      <w:sz w:val="20"/>
                      <w:szCs w:val="20"/>
                    </w:rPr>
                  </w:pPr>
                  <w:r w:rsidRPr="00F7248F">
                    <w:rPr>
                      <w:bCs/>
                      <w:sz w:val="20"/>
                      <w:szCs w:val="20"/>
                    </w:rPr>
                    <w:t>Rau</w:t>
                  </w:r>
                </w:p>
              </w:tc>
              <w:tc>
                <w:tcPr>
                  <w:tcW w:w="1559" w:type="dxa"/>
                  <w:shd w:val="clear" w:color="auto" w:fill="FFFFFF" w:themeFill="background1"/>
                </w:tcPr>
                <w:p w14:paraId="55E57D2A" w14:textId="77777777" w:rsidR="0069272D" w:rsidRPr="00F7248F" w:rsidRDefault="0069272D" w:rsidP="00470091">
                  <w:pPr>
                    <w:pStyle w:val="Inhalt"/>
                    <w:framePr w:wrap="around"/>
                    <w:rPr>
                      <w:bCs/>
                      <w:sz w:val="20"/>
                      <w:szCs w:val="20"/>
                    </w:rPr>
                  </w:pPr>
                </w:p>
                <w:p w14:paraId="6AE11C68" w14:textId="77777777" w:rsidR="00F7248F" w:rsidRPr="00F7248F" w:rsidRDefault="00F7248F" w:rsidP="00470091">
                  <w:pPr>
                    <w:pStyle w:val="Inhalt"/>
                    <w:framePr w:wrap="around"/>
                    <w:rPr>
                      <w:bCs/>
                      <w:sz w:val="20"/>
                      <w:szCs w:val="20"/>
                    </w:rPr>
                  </w:pPr>
                </w:p>
                <w:p w14:paraId="2FA29A63" w14:textId="77777777" w:rsidR="00F7248F" w:rsidRPr="00F7248F" w:rsidRDefault="00F7248F" w:rsidP="00470091">
                  <w:pPr>
                    <w:pStyle w:val="Inhalt"/>
                    <w:framePr w:wrap="around"/>
                    <w:rPr>
                      <w:bCs/>
                      <w:sz w:val="20"/>
                      <w:szCs w:val="20"/>
                    </w:rPr>
                  </w:pPr>
                </w:p>
                <w:p w14:paraId="6CE45699" w14:textId="40C74CE1" w:rsidR="00F7248F" w:rsidRPr="00F7248F" w:rsidRDefault="00F7248F" w:rsidP="00470091">
                  <w:pPr>
                    <w:pStyle w:val="Inhalt"/>
                    <w:framePr w:wrap="around"/>
                    <w:rPr>
                      <w:bCs/>
                      <w:sz w:val="20"/>
                      <w:szCs w:val="20"/>
                    </w:rPr>
                  </w:pPr>
                  <w:r w:rsidRPr="00F7248F">
                    <w:rPr>
                      <w:bCs/>
                      <w:sz w:val="20"/>
                      <w:szCs w:val="20"/>
                    </w:rPr>
                    <w:t>Pos</w:t>
                  </w:r>
                </w:p>
              </w:tc>
            </w:tr>
          </w:tbl>
          <w:p w14:paraId="4B20CD19" w14:textId="77777777" w:rsidR="002178B9" w:rsidRPr="002178B9" w:rsidRDefault="002178B9" w:rsidP="001F0AF0">
            <w:pPr>
              <w:pStyle w:val="Inhalt"/>
              <w:framePr w:hSpace="0" w:wrap="auto" w:vAnchor="margin" w:hAnchor="text" w:yAlign="inline"/>
            </w:pPr>
          </w:p>
        </w:tc>
      </w:tr>
    </w:tbl>
    <w:p w14:paraId="0BFE7223" w14:textId="77777777" w:rsidR="007057F4" w:rsidRDefault="007057F4" w:rsidP="001F0AF0">
      <w:pPr>
        <w:spacing w:after="200"/>
      </w:pPr>
    </w:p>
    <w:sectPr w:rsidR="007057F4" w:rsidSect="00B60FDF">
      <w:pgSz w:w="11906" w:h="16838" w:code="9"/>
      <w:pgMar w:top="851" w:right="1151" w:bottom="720" w:left="284" w:header="0" w:footer="0" w:gutter="0"/>
      <w:pgNumType w:start="0"/>
      <w:cols w:space="720"/>
      <w:titlePg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DF404" w14:textId="77777777" w:rsidR="007151AE" w:rsidRDefault="007151AE" w:rsidP="007057F4">
      <w:r>
        <w:separator/>
      </w:r>
    </w:p>
  </w:endnote>
  <w:endnote w:type="continuationSeparator" w:id="0">
    <w:p w14:paraId="4674BBE1" w14:textId="77777777" w:rsidR="007151AE" w:rsidRDefault="007151AE" w:rsidP="00705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F4D5B" w14:textId="77777777" w:rsidR="00A84B81" w:rsidRDefault="00000000" w:rsidP="007057F4">
    <w:pPr>
      <w:pStyle w:val="Fuzeile"/>
    </w:pPr>
    <w:sdt>
      <w:sdtPr>
        <w:rPr>
          <w:rFonts w:asciiTheme="majorHAnsi" w:eastAsiaTheme="majorEastAsia" w:hAnsiTheme="majorHAnsi" w:cstheme="majorBidi"/>
        </w:rPr>
        <w:id w:val="306900621"/>
        <w:placeholder>
          <w:docPart w:val="BD0F0D85B81F4B72B24BEB4AFCB6AB19"/>
        </w:placeholder>
        <w:temporary/>
        <w:showingPlcHdr/>
      </w:sdtPr>
      <w:sdtContent>
        <w:r w:rsidR="00A84B81">
          <w:rPr>
            <w:lang w:bidi="de-DE"/>
          </w:rPr>
          <w:t>Titel</w:t>
        </w:r>
      </w:sdtContent>
    </w:sdt>
    <w:r w:rsidR="00A84B81">
      <w:rPr>
        <w:rFonts w:asciiTheme="majorHAnsi" w:eastAsiaTheme="majorEastAsia" w:hAnsiTheme="majorHAnsi" w:cstheme="majorBidi"/>
        <w:lang w:bidi="de-DE"/>
      </w:rPr>
      <w:ptab w:relativeTo="margin" w:alignment="right" w:leader="none"/>
    </w:r>
    <w:r w:rsidR="00A84B81">
      <w:rPr>
        <w:rFonts w:asciiTheme="majorHAnsi" w:eastAsiaTheme="majorEastAsia" w:hAnsiTheme="majorHAnsi" w:cstheme="majorBidi"/>
        <w:lang w:bidi="de-DE"/>
      </w:rPr>
      <w:t xml:space="preserve">Seite </w:t>
    </w:r>
    <w:r w:rsidR="00A84B81">
      <w:rPr>
        <w:lang w:bidi="de-DE"/>
      </w:rPr>
      <w:fldChar w:fldCharType="begin"/>
    </w:r>
    <w:r w:rsidR="00A84B81">
      <w:rPr>
        <w:lang w:bidi="de-DE"/>
      </w:rPr>
      <w:instrText xml:space="preserve"> PAGE   \* MERGEFORMAT </w:instrText>
    </w:r>
    <w:r w:rsidR="00A84B81">
      <w:rPr>
        <w:lang w:bidi="de-DE"/>
      </w:rPr>
      <w:fldChar w:fldCharType="separate"/>
    </w:r>
    <w:r w:rsidR="00A84B81">
      <w:rPr>
        <w:rFonts w:asciiTheme="majorHAnsi" w:eastAsiaTheme="majorEastAsia" w:hAnsiTheme="majorHAnsi" w:cstheme="majorBidi"/>
        <w:noProof/>
        <w:lang w:bidi="de-DE"/>
      </w:rPr>
      <w:t>4</w:t>
    </w:r>
    <w:r w:rsidR="00A84B81">
      <w:rPr>
        <w:rFonts w:asciiTheme="majorHAnsi" w:eastAsiaTheme="majorEastAsia" w:hAnsiTheme="majorHAnsi" w:cstheme="majorBidi"/>
        <w:noProof/>
        <w:lang w:bidi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C46CB" w14:textId="77777777" w:rsidR="007151AE" w:rsidRDefault="007151AE" w:rsidP="007057F4">
      <w:r>
        <w:separator/>
      </w:r>
    </w:p>
  </w:footnote>
  <w:footnote w:type="continuationSeparator" w:id="0">
    <w:p w14:paraId="53E64F06" w14:textId="77777777" w:rsidR="007151AE" w:rsidRDefault="007151AE" w:rsidP="007057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6F573" w14:textId="77777777" w:rsidR="00A84B81" w:rsidRDefault="00A84B81" w:rsidP="007057F4">
    <w:pPr>
      <w:pStyle w:val="Kopfzeile"/>
    </w:pPr>
    <w:r>
      <w:rPr>
        <w:lang w:bidi="de-DE"/>
      </w:rPr>
      <w:t>Adventure Works-Marketingplan</w:t>
    </w:r>
  </w:p>
  <w:p w14:paraId="0A12FF3E" w14:textId="77777777" w:rsidR="00A84B81" w:rsidRDefault="00A84B81" w:rsidP="007057F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EC440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A2EA5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89CA9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2361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AC07FA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1EA040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34FE8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48A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67C2F0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4BB5AEF"/>
    <w:multiLevelType w:val="hybridMultilevel"/>
    <w:tmpl w:val="B7E42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75501E"/>
    <w:multiLevelType w:val="hybridMultilevel"/>
    <w:tmpl w:val="5C3C06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C710A"/>
    <w:multiLevelType w:val="hybridMultilevel"/>
    <w:tmpl w:val="63AC482A"/>
    <w:lvl w:ilvl="0" w:tplc="88C686D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17A6B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E2D3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E04E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8CD9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52AD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A2CB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3290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3482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4978C0"/>
    <w:multiLevelType w:val="hybridMultilevel"/>
    <w:tmpl w:val="3DE61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3A398F"/>
    <w:multiLevelType w:val="hybridMultilevel"/>
    <w:tmpl w:val="E57C7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6240E5"/>
    <w:multiLevelType w:val="hybridMultilevel"/>
    <w:tmpl w:val="DCFEADB2"/>
    <w:lvl w:ilvl="0" w:tplc="21E6E29E">
      <w:start w:val="1"/>
      <w:numFmt w:val="bullet"/>
      <w:pStyle w:val="Aufzhlungszeichen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F936598"/>
    <w:multiLevelType w:val="hybridMultilevel"/>
    <w:tmpl w:val="E48EB1CA"/>
    <w:lvl w:ilvl="0" w:tplc="AE14A238">
      <w:numFmt w:val="bullet"/>
      <w:lvlText w:val="•"/>
      <w:lvlJc w:val="left"/>
      <w:pPr>
        <w:ind w:left="1080" w:hanging="72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D85391"/>
    <w:multiLevelType w:val="multilevel"/>
    <w:tmpl w:val="A2F88B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</w:abstractNum>
  <w:abstractNum w:abstractNumId="17" w15:restartNumberingAfterBreak="0">
    <w:nsid w:val="79AC0104"/>
    <w:multiLevelType w:val="multilevel"/>
    <w:tmpl w:val="C37E5FFE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upperRoman"/>
      <w:lvlText w:val="%6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7B6E7B62"/>
    <w:multiLevelType w:val="hybridMultilevel"/>
    <w:tmpl w:val="0F5EF7E0"/>
    <w:lvl w:ilvl="0" w:tplc="FC54D8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7E211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34F6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B448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24DA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8AC9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82FD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D6D3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D6BF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867F8E"/>
    <w:multiLevelType w:val="hybridMultilevel"/>
    <w:tmpl w:val="80A49A54"/>
    <w:lvl w:ilvl="0" w:tplc="10D64394">
      <w:start w:val="1"/>
      <w:numFmt w:val="bullet"/>
      <w:lvlText w:val=""/>
      <w:lvlJc w:val="left"/>
      <w:pPr>
        <w:tabs>
          <w:tab w:val="num" w:pos="317"/>
        </w:tabs>
        <w:ind w:left="317" w:hanging="31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5197814">
    <w:abstractNumId w:val="8"/>
  </w:num>
  <w:num w:numId="2" w16cid:durableId="1406993902">
    <w:abstractNumId w:val="17"/>
  </w:num>
  <w:num w:numId="3" w16cid:durableId="1378971206">
    <w:abstractNumId w:val="18"/>
  </w:num>
  <w:num w:numId="4" w16cid:durableId="1989623929">
    <w:abstractNumId w:val="19"/>
  </w:num>
  <w:num w:numId="5" w16cid:durableId="54075207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82346919">
    <w:abstractNumId w:val="11"/>
  </w:num>
  <w:num w:numId="7" w16cid:durableId="1649087424">
    <w:abstractNumId w:val="16"/>
  </w:num>
  <w:num w:numId="8" w16cid:durableId="1569337166">
    <w:abstractNumId w:val="7"/>
  </w:num>
  <w:num w:numId="9" w16cid:durableId="2038460055">
    <w:abstractNumId w:val="6"/>
  </w:num>
  <w:num w:numId="10" w16cid:durableId="353775502">
    <w:abstractNumId w:val="5"/>
  </w:num>
  <w:num w:numId="11" w16cid:durableId="2082873211">
    <w:abstractNumId w:val="4"/>
  </w:num>
  <w:num w:numId="12" w16cid:durableId="1875386022">
    <w:abstractNumId w:val="3"/>
  </w:num>
  <w:num w:numId="13" w16cid:durableId="1606840283">
    <w:abstractNumId w:val="2"/>
  </w:num>
  <w:num w:numId="14" w16cid:durableId="2125145921">
    <w:abstractNumId w:val="1"/>
  </w:num>
  <w:num w:numId="15" w16cid:durableId="1034234243">
    <w:abstractNumId w:val="0"/>
  </w:num>
  <w:num w:numId="16" w16cid:durableId="457262907">
    <w:abstractNumId w:val="12"/>
  </w:num>
  <w:num w:numId="17" w16cid:durableId="1205217825">
    <w:abstractNumId w:val="14"/>
  </w:num>
  <w:num w:numId="18" w16cid:durableId="379288118">
    <w:abstractNumId w:val="9"/>
  </w:num>
  <w:num w:numId="19" w16cid:durableId="1431514105">
    <w:abstractNumId w:val="13"/>
  </w:num>
  <w:num w:numId="20" w16cid:durableId="1800955158">
    <w:abstractNumId w:val="15"/>
  </w:num>
  <w:num w:numId="21" w16cid:durableId="5024040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082"/>
    <w:rsid w:val="00015289"/>
    <w:rsid w:val="000174F2"/>
    <w:rsid w:val="00022F2A"/>
    <w:rsid w:val="00067C92"/>
    <w:rsid w:val="000727EA"/>
    <w:rsid w:val="0009194B"/>
    <w:rsid w:val="00092FEA"/>
    <w:rsid w:val="00094E64"/>
    <w:rsid w:val="000C2EFB"/>
    <w:rsid w:val="00111646"/>
    <w:rsid w:val="00136006"/>
    <w:rsid w:val="001449EC"/>
    <w:rsid w:val="00146CD2"/>
    <w:rsid w:val="001670A7"/>
    <w:rsid w:val="001B361F"/>
    <w:rsid w:val="001D10D5"/>
    <w:rsid w:val="001D5127"/>
    <w:rsid w:val="001E2A4C"/>
    <w:rsid w:val="001F0AF0"/>
    <w:rsid w:val="00204352"/>
    <w:rsid w:val="002178B9"/>
    <w:rsid w:val="00262BAE"/>
    <w:rsid w:val="00273495"/>
    <w:rsid w:val="00285877"/>
    <w:rsid w:val="00291712"/>
    <w:rsid w:val="002E0194"/>
    <w:rsid w:val="002F7E25"/>
    <w:rsid w:val="00303EF8"/>
    <w:rsid w:val="00332B90"/>
    <w:rsid w:val="0034311C"/>
    <w:rsid w:val="003620E2"/>
    <w:rsid w:val="00375837"/>
    <w:rsid w:val="003F250B"/>
    <w:rsid w:val="003F5051"/>
    <w:rsid w:val="00420DF5"/>
    <w:rsid w:val="004371B6"/>
    <w:rsid w:val="00444C7B"/>
    <w:rsid w:val="00456589"/>
    <w:rsid w:val="00470091"/>
    <w:rsid w:val="0048718B"/>
    <w:rsid w:val="0049185C"/>
    <w:rsid w:val="004960D3"/>
    <w:rsid w:val="004C6867"/>
    <w:rsid w:val="004C7D86"/>
    <w:rsid w:val="004E5FA1"/>
    <w:rsid w:val="004F2231"/>
    <w:rsid w:val="0051019E"/>
    <w:rsid w:val="005112D1"/>
    <w:rsid w:val="0055035B"/>
    <w:rsid w:val="005B1DAD"/>
    <w:rsid w:val="005C3404"/>
    <w:rsid w:val="005C3643"/>
    <w:rsid w:val="005C40F5"/>
    <w:rsid w:val="005D73D4"/>
    <w:rsid w:val="00617BA1"/>
    <w:rsid w:val="00631422"/>
    <w:rsid w:val="0064210B"/>
    <w:rsid w:val="0068500D"/>
    <w:rsid w:val="0069272D"/>
    <w:rsid w:val="00694897"/>
    <w:rsid w:val="006C2A18"/>
    <w:rsid w:val="006C2D14"/>
    <w:rsid w:val="006C421C"/>
    <w:rsid w:val="006C78A0"/>
    <w:rsid w:val="006E02C3"/>
    <w:rsid w:val="006F1405"/>
    <w:rsid w:val="006F5484"/>
    <w:rsid w:val="007057F4"/>
    <w:rsid w:val="007151AE"/>
    <w:rsid w:val="007417B3"/>
    <w:rsid w:val="00742102"/>
    <w:rsid w:val="00750AC4"/>
    <w:rsid w:val="00773B66"/>
    <w:rsid w:val="007C7473"/>
    <w:rsid w:val="007D26F1"/>
    <w:rsid w:val="007E5499"/>
    <w:rsid w:val="007F4202"/>
    <w:rsid w:val="008253A5"/>
    <w:rsid w:val="00826840"/>
    <w:rsid w:val="008417CE"/>
    <w:rsid w:val="00842524"/>
    <w:rsid w:val="0084277E"/>
    <w:rsid w:val="008A3C95"/>
    <w:rsid w:val="008A62D4"/>
    <w:rsid w:val="008B656F"/>
    <w:rsid w:val="008C386D"/>
    <w:rsid w:val="008C5106"/>
    <w:rsid w:val="008D5829"/>
    <w:rsid w:val="00914F72"/>
    <w:rsid w:val="00946F55"/>
    <w:rsid w:val="00965BD5"/>
    <w:rsid w:val="009875C8"/>
    <w:rsid w:val="00991D08"/>
    <w:rsid w:val="009C73EE"/>
    <w:rsid w:val="009E1753"/>
    <w:rsid w:val="009F6961"/>
    <w:rsid w:val="00A63DE6"/>
    <w:rsid w:val="00A82338"/>
    <w:rsid w:val="00A84B81"/>
    <w:rsid w:val="00AA1973"/>
    <w:rsid w:val="00AF27D9"/>
    <w:rsid w:val="00B00CF7"/>
    <w:rsid w:val="00B0122B"/>
    <w:rsid w:val="00B0688D"/>
    <w:rsid w:val="00B20E35"/>
    <w:rsid w:val="00B23885"/>
    <w:rsid w:val="00B23D29"/>
    <w:rsid w:val="00B35BED"/>
    <w:rsid w:val="00B40525"/>
    <w:rsid w:val="00B41D82"/>
    <w:rsid w:val="00B563E9"/>
    <w:rsid w:val="00B60FDF"/>
    <w:rsid w:val="00B7731B"/>
    <w:rsid w:val="00B90346"/>
    <w:rsid w:val="00BB59E4"/>
    <w:rsid w:val="00BB6CAC"/>
    <w:rsid w:val="00BE7253"/>
    <w:rsid w:val="00BF66F5"/>
    <w:rsid w:val="00C33FF3"/>
    <w:rsid w:val="00C72B04"/>
    <w:rsid w:val="00C76EBC"/>
    <w:rsid w:val="00C80082"/>
    <w:rsid w:val="00C95D18"/>
    <w:rsid w:val="00CA16E0"/>
    <w:rsid w:val="00CA19FA"/>
    <w:rsid w:val="00CB4204"/>
    <w:rsid w:val="00CE0BC9"/>
    <w:rsid w:val="00CE5418"/>
    <w:rsid w:val="00D17A1E"/>
    <w:rsid w:val="00D2045C"/>
    <w:rsid w:val="00D32B9B"/>
    <w:rsid w:val="00D52F04"/>
    <w:rsid w:val="00D540AF"/>
    <w:rsid w:val="00D6093C"/>
    <w:rsid w:val="00D638C1"/>
    <w:rsid w:val="00D73D44"/>
    <w:rsid w:val="00D83578"/>
    <w:rsid w:val="00D967AC"/>
    <w:rsid w:val="00DC736D"/>
    <w:rsid w:val="00E052DF"/>
    <w:rsid w:val="00E30B75"/>
    <w:rsid w:val="00E50A4D"/>
    <w:rsid w:val="00E6203C"/>
    <w:rsid w:val="00E758BC"/>
    <w:rsid w:val="00E8427C"/>
    <w:rsid w:val="00E94012"/>
    <w:rsid w:val="00E95AFE"/>
    <w:rsid w:val="00EC3B36"/>
    <w:rsid w:val="00ED3756"/>
    <w:rsid w:val="00F14BD7"/>
    <w:rsid w:val="00F43A02"/>
    <w:rsid w:val="00F45884"/>
    <w:rsid w:val="00F517D1"/>
    <w:rsid w:val="00F553FE"/>
    <w:rsid w:val="00F61586"/>
    <w:rsid w:val="00F63939"/>
    <w:rsid w:val="00F7248F"/>
    <w:rsid w:val="00F757D3"/>
    <w:rsid w:val="00F8427F"/>
    <w:rsid w:val="00F91AD0"/>
    <w:rsid w:val="00F94C55"/>
    <w:rsid w:val="00FB05E4"/>
    <w:rsid w:val="00FC4062"/>
    <w:rsid w:val="00FC4E5B"/>
    <w:rsid w:val="00FD08E3"/>
    <w:rsid w:val="00FE274F"/>
    <w:rsid w:val="00FE49B6"/>
    <w:rsid w:val="00FF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FE22F8"/>
  <w15:docId w15:val="{94019E6D-DFF1-479D-881C-04F8C8672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C7473"/>
    <w:pPr>
      <w:spacing w:after="0"/>
    </w:pPr>
    <w:rPr>
      <w:b/>
      <w:color w:val="0F0F3F" w:themeColor="text1"/>
      <w:sz w:val="28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517D1"/>
    <w:pPr>
      <w:keepNext/>
      <w:keepLines/>
      <w:framePr w:hSpace="180" w:wrap="around" w:vAnchor="page" w:hAnchor="margin" w:y="974"/>
      <w:contextualSpacing/>
      <w:jc w:val="both"/>
      <w:outlineLvl w:val="0"/>
    </w:pPr>
    <w:rPr>
      <w:rFonts w:asciiTheme="majorHAnsi" w:eastAsiaTheme="majorEastAsia" w:hAnsiTheme="majorHAnsi" w:cstheme="majorBidi"/>
      <w:bCs/>
      <w:sz w:val="36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178B9"/>
    <w:pPr>
      <w:framePr w:hSpace="180" w:wrap="around" w:vAnchor="page" w:hAnchor="margin" w:y="3427"/>
      <w:spacing w:after="200"/>
      <w:outlineLvl w:val="1"/>
    </w:pPr>
    <w:rPr>
      <w:rFonts w:asciiTheme="majorHAnsi" w:hAnsiTheme="majorHAnsi"/>
      <w:color w:val="0189F9" w:themeColor="accent1"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057F4"/>
    <w:pPr>
      <w:outlineLvl w:val="2"/>
    </w:pPr>
    <w:rPr>
      <w:rFonts w:asciiTheme="majorHAnsi" w:hAnsiTheme="majorHAnsi"/>
      <w:sz w:val="32"/>
      <w:szCs w:val="32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F223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65BA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Buchtitel">
    <w:name w:val="Book Title"/>
    <w:basedOn w:val="Absatz-Standardschriftart"/>
    <w:uiPriority w:val="33"/>
    <w:semiHidden/>
    <w:unhideWhenUsed/>
    <w:qFormat/>
    <w:rPr>
      <w:b/>
      <w:bCs/>
      <w:i/>
      <w:iCs/>
      <w:spacing w:val="0"/>
    </w:rPr>
  </w:style>
  <w:style w:type="character" w:styleId="IntensiverVerweis">
    <w:name w:val="Intense Reference"/>
    <w:basedOn w:val="Absatz-Standardschriftart"/>
    <w:uiPriority w:val="32"/>
    <w:semiHidden/>
    <w:unhideWhenUsed/>
    <w:qFormat/>
    <w:rPr>
      <w:b/>
      <w:bCs/>
      <w:caps w:val="0"/>
      <w:smallCaps/>
      <w:color w:val="0189F9" w:themeColor="accent1"/>
      <w:spacing w:val="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517D1"/>
    <w:rPr>
      <w:rFonts w:asciiTheme="majorHAnsi" w:eastAsiaTheme="majorEastAsia" w:hAnsiTheme="majorHAnsi" w:cstheme="majorBidi"/>
      <w:b/>
      <w:bCs/>
      <w:color w:val="0F0F3F" w:themeColor="text1"/>
      <w:sz w:val="36"/>
      <w:szCs w:val="28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178B9"/>
    <w:rPr>
      <w:rFonts w:asciiTheme="majorHAnsi" w:hAnsiTheme="majorHAnsi"/>
      <w:b/>
      <w:color w:val="0189F9" w:themeColor="accent1"/>
      <w:sz w:val="40"/>
      <w:szCs w:val="40"/>
      <w:lang w:eastAsia="en-US"/>
    </w:rPr>
  </w:style>
  <w:style w:type="paragraph" w:styleId="Aufzhlungszeichen">
    <w:name w:val="List Bullet"/>
    <w:basedOn w:val="Inhalt"/>
    <w:uiPriority w:val="11"/>
    <w:qFormat/>
    <w:rsid w:val="005C3643"/>
    <w:pPr>
      <w:framePr w:wrap="around"/>
      <w:numPr>
        <w:numId w:val="17"/>
      </w:numPr>
    </w:pPr>
    <w:rPr>
      <w:noProof/>
    </w:rPr>
  </w:style>
  <w:style w:type="paragraph" w:customStyle="1" w:styleId="AlignedText">
    <w:name w:val="Aligned Text"/>
    <w:basedOn w:val="berschrift3"/>
    <w:uiPriority w:val="2"/>
    <w:qFormat/>
    <w:rsid w:val="004F2231"/>
  </w:style>
  <w:style w:type="paragraph" w:styleId="Verzeichnis1">
    <w:name w:val="toc 1"/>
    <w:basedOn w:val="Standard"/>
    <w:uiPriority w:val="39"/>
    <w:pPr>
      <w:tabs>
        <w:tab w:val="right" w:leader="dot" w:pos="5040"/>
      </w:tabs>
    </w:pPr>
  </w:style>
  <w:style w:type="paragraph" w:styleId="Verzeichnis2">
    <w:name w:val="toc 2"/>
    <w:basedOn w:val="Standard"/>
    <w:uiPriority w:val="39"/>
    <w:pPr>
      <w:tabs>
        <w:tab w:val="right" w:leader="dot" w:pos="5040"/>
      </w:tabs>
    </w:pPr>
  </w:style>
  <w:style w:type="paragraph" w:styleId="Titel">
    <w:name w:val="Title"/>
    <w:basedOn w:val="Standard"/>
    <w:link w:val="TitelZchn"/>
    <w:uiPriority w:val="1"/>
    <w:qFormat/>
    <w:rsid w:val="002E0194"/>
    <w:pPr>
      <w:framePr w:hSpace="180" w:wrap="around" w:vAnchor="page" w:hAnchor="margin" w:y="974"/>
      <w:spacing w:line="240" w:lineRule="auto"/>
      <w:contextualSpacing/>
    </w:pPr>
    <w:rPr>
      <w:rFonts w:asciiTheme="majorHAnsi" w:eastAsiaTheme="majorEastAsia" w:hAnsiTheme="majorHAnsi" w:cstheme="majorBidi"/>
      <w:kern w:val="28"/>
      <w:sz w:val="80"/>
      <w:szCs w:val="80"/>
    </w:rPr>
  </w:style>
  <w:style w:type="character" w:customStyle="1" w:styleId="TitelZchn">
    <w:name w:val="Titel Zchn"/>
    <w:basedOn w:val="Absatz-Standardschriftart"/>
    <w:link w:val="Titel"/>
    <w:uiPriority w:val="1"/>
    <w:rsid w:val="002E0194"/>
    <w:rPr>
      <w:rFonts w:asciiTheme="majorHAnsi" w:eastAsiaTheme="majorEastAsia" w:hAnsiTheme="majorHAnsi" w:cstheme="majorBidi"/>
      <w:b/>
      <w:color w:val="0F0F3F" w:themeColor="text1"/>
      <w:kern w:val="28"/>
      <w:sz w:val="80"/>
      <w:szCs w:val="80"/>
      <w:lang w:eastAsia="en-US"/>
    </w:rPr>
  </w:style>
  <w:style w:type="paragraph" w:styleId="Inhaltsverzeichnisberschrift">
    <w:name w:val="TOC Heading"/>
    <w:basedOn w:val="berschrift1"/>
    <w:next w:val="Standard"/>
    <w:uiPriority w:val="39"/>
    <w:qFormat/>
    <w:rsid w:val="001F0AF0"/>
    <w:pPr>
      <w:pageBreakBefore/>
      <w:framePr w:wrap="around"/>
      <w:outlineLvl w:val="9"/>
    </w:pPr>
    <w:rPr>
      <w:caps/>
    </w:rPr>
  </w:style>
  <w:style w:type="paragraph" w:styleId="Fuzeile">
    <w:name w:val="footer"/>
    <w:basedOn w:val="Standard"/>
    <w:link w:val="FuzeileZchn"/>
    <w:uiPriority w:val="99"/>
    <w:pPr>
      <w:spacing w:line="240" w:lineRule="auto"/>
      <w:ind w:right="130"/>
      <w:jc w:val="right"/>
    </w:pPr>
  </w:style>
  <w:style w:type="character" w:customStyle="1" w:styleId="FuzeileZchn">
    <w:name w:val="Fußzeile Zchn"/>
    <w:basedOn w:val="Absatz-Standardschriftart"/>
    <w:link w:val="Fuzeile"/>
    <w:uiPriority w:val="99"/>
    <w:rPr>
      <w:lang w:eastAsia="en-US"/>
    </w:rPr>
  </w:style>
  <w:style w:type="paragraph" w:styleId="Kopfzeile">
    <w:name w:val="header"/>
    <w:basedOn w:val="Standard"/>
    <w:link w:val="KopfzeileZchn"/>
    <w:uiPriority w:val="99"/>
    <w:pPr>
      <w:spacing w:line="240" w:lineRule="auto"/>
      <w:jc w:val="right"/>
    </w:pPr>
  </w:style>
  <w:style w:type="character" w:customStyle="1" w:styleId="KopfzeileZchn">
    <w:name w:val="Kopfzeile Zchn"/>
    <w:basedOn w:val="Absatz-Standardschriftart"/>
    <w:link w:val="Kopfzeile"/>
    <w:uiPriority w:val="99"/>
    <w:rPr>
      <w:lang w:eastAsia="en-US"/>
    </w:rPr>
  </w:style>
  <w:style w:type="table" w:styleId="Tabellenraster">
    <w:name w:val="Table Grid"/>
    <w:basedOn w:val="NormaleTabelle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  <w:lang w:eastAsia="en-US"/>
    </w:rPr>
  </w:style>
  <w:style w:type="paragraph" w:styleId="Listennummer">
    <w:name w:val="List Number"/>
    <w:basedOn w:val="Standard"/>
    <w:uiPriority w:val="10"/>
    <w:qFormat/>
    <w:rsid w:val="00B0688D"/>
    <w:pPr>
      <w:numPr>
        <w:numId w:val="2"/>
      </w:numPr>
    </w:pPr>
    <w:rPr>
      <w:rFonts w:eastAsiaTheme="minorHAnsi"/>
      <w:b w:val="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057F4"/>
    <w:rPr>
      <w:rFonts w:asciiTheme="majorHAnsi" w:hAnsiTheme="majorHAnsi"/>
      <w:b/>
      <w:color w:val="0F0F3F" w:themeColor="text1"/>
      <w:sz w:val="32"/>
      <w:szCs w:val="32"/>
      <w:lang w:eastAsia="en-US"/>
    </w:rPr>
  </w:style>
  <w:style w:type="paragraph" w:styleId="Verzeichnis3">
    <w:name w:val="toc 3"/>
    <w:basedOn w:val="Standard"/>
    <w:next w:val="Standard"/>
    <w:autoRedefine/>
    <w:uiPriority w:val="39"/>
    <w:unhideWhenUsed/>
    <w:rsid w:val="007057F4"/>
    <w:pPr>
      <w:spacing w:after="100"/>
      <w:ind w:left="560"/>
    </w:pPr>
  </w:style>
  <w:style w:type="character" w:styleId="Hyperlink">
    <w:name w:val="Hyperlink"/>
    <w:basedOn w:val="Absatz-Standardschriftart"/>
    <w:uiPriority w:val="99"/>
    <w:unhideWhenUsed/>
    <w:rsid w:val="007057F4"/>
    <w:rPr>
      <w:color w:val="60C5E8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F2231"/>
    <w:rPr>
      <w:rFonts w:asciiTheme="majorHAnsi" w:eastAsiaTheme="majorEastAsia" w:hAnsiTheme="majorHAnsi" w:cstheme="majorBidi"/>
      <w:b/>
      <w:i/>
      <w:iCs/>
      <w:color w:val="0065BA" w:themeColor="accent1" w:themeShade="BF"/>
      <w:sz w:val="28"/>
      <w:lang w:eastAsia="en-US"/>
    </w:rPr>
  </w:style>
  <w:style w:type="paragraph" w:customStyle="1" w:styleId="Inhalt">
    <w:name w:val="Inhalt"/>
    <w:basedOn w:val="Standard"/>
    <w:link w:val="Inhaltszeichen"/>
    <w:qFormat/>
    <w:rsid w:val="00F517D1"/>
    <w:pPr>
      <w:framePr w:hSpace="180" w:wrap="around" w:vAnchor="page" w:hAnchor="margin" w:y="3427"/>
      <w:spacing w:line="240" w:lineRule="auto"/>
    </w:pPr>
    <w:rPr>
      <w:b w:val="0"/>
      <w:sz w:val="26"/>
    </w:rPr>
  </w:style>
  <w:style w:type="character" w:styleId="Hervorhebung">
    <w:name w:val="Emphasis"/>
    <w:basedOn w:val="Absatz-Standardschriftart"/>
    <w:uiPriority w:val="20"/>
    <w:unhideWhenUsed/>
    <w:qFormat/>
    <w:rsid w:val="007C7473"/>
    <w:rPr>
      <w:i/>
      <w:iCs/>
    </w:rPr>
  </w:style>
  <w:style w:type="character" w:customStyle="1" w:styleId="Inhaltszeichen">
    <w:name w:val="Inhaltszeichen"/>
    <w:basedOn w:val="Absatz-Standardschriftart"/>
    <w:link w:val="Inhalt"/>
    <w:rsid w:val="00F517D1"/>
    <w:rPr>
      <w:color w:val="0F0F3F" w:themeColor="text1"/>
      <w:sz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6.svg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0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\AppData\Roaming\Microsoft\Templates\Gesch&#228;ftsbericht%20(Grafik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D0F0D85B81F4B72B24BEB4AFCB6AB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780CCA-FA09-4433-A6D3-8299D51EC2F0}"/>
      </w:docPartPr>
      <w:docPartBody>
        <w:p w:rsidR="000C35E0" w:rsidRDefault="000C35E0">
          <w:pPr>
            <w:pStyle w:val="BD0F0D85B81F4B72B24BEB4AFCB6AB19"/>
          </w:pPr>
          <w:r>
            <w:rPr>
              <w:lang w:bidi="de-DE"/>
            </w:rPr>
            <w:t>Geben Sie hier den Titel des Kapitels ein (Stufe 1)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35E0"/>
    <w:rsid w:val="00094E64"/>
    <w:rsid w:val="000C35E0"/>
    <w:rsid w:val="0013783E"/>
    <w:rsid w:val="001447B2"/>
    <w:rsid w:val="00227CFE"/>
    <w:rsid w:val="00323C64"/>
    <w:rsid w:val="003F086E"/>
    <w:rsid w:val="00471DBE"/>
    <w:rsid w:val="004D29B3"/>
    <w:rsid w:val="00647050"/>
    <w:rsid w:val="00880574"/>
    <w:rsid w:val="0090338B"/>
    <w:rsid w:val="009D570B"/>
    <w:rsid w:val="00A547C2"/>
    <w:rsid w:val="00AC3552"/>
    <w:rsid w:val="00B26599"/>
    <w:rsid w:val="00C82541"/>
    <w:rsid w:val="00CB4204"/>
    <w:rsid w:val="00CC7836"/>
    <w:rsid w:val="00E76664"/>
    <w:rsid w:val="00E85C95"/>
    <w:rsid w:val="00F2289B"/>
    <w:rsid w:val="00FB4E67"/>
    <w:rsid w:val="00FE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D0F0D85B81F4B72B24BEB4AFCB6AB19">
    <w:name w:val="BD0F0D85B81F4B72B24BEB4AFCB6AB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8.jpeg"/></Relationships>
</file>

<file path=word/theme/theme1.xml><?xml version="1.0" encoding="utf-8"?>
<a:theme xmlns:a="http://schemas.openxmlformats.org/drawingml/2006/main" name="Report">
  <a:themeElements>
    <a:clrScheme name="Custom 50">
      <a:dk1>
        <a:srgbClr val="0F0F3F"/>
      </a:dk1>
      <a:lt1>
        <a:sysClr val="window" lastClr="FFFFFF"/>
      </a:lt1>
      <a:dk2>
        <a:srgbClr val="292561"/>
      </a:dk2>
      <a:lt2>
        <a:srgbClr val="F2F2F2"/>
      </a:lt2>
      <a:accent1>
        <a:srgbClr val="0189F9"/>
      </a:accent1>
      <a:accent2>
        <a:srgbClr val="293B90"/>
      </a:accent2>
      <a:accent3>
        <a:srgbClr val="2664B0"/>
      </a:accent3>
      <a:accent4>
        <a:srgbClr val="5998D2"/>
      </a:accent4>
      <a:accent5>
        <a:srgbClr val="60C5E8"/>
      </a:accent5>
      <a:accent6>
        <a:srgbClr val="2664B0"/>
      </a:accent6>
      <a:hlink>
        <a:srgbClr val="60C5E8"/>
      </a:hlink>
      <a:folHlink>
        <a:srgbClr val="60C5E8"/>
      </a:folHlink>
    </a:clrScheme>
    <a:fontScheme name="Custom 4">
      <a:majorFont>
        <a:latin typeface="Gill Sans MT"/>
        <a:ea typeface=""/>
        <a:cs typeface=""/>
      </a:majorFont>
      <a:minorFont>
        <a:latin typeface="Calibri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Geschäftsbericht (Grafikdesign).dotx</Template>
  <TotalTime>0</TotalTime>
  <Pages>4</Pages>
  <Words>1169</Words>
  <Characters>7370</Characters>
  <Application>Microsoft Office Word</Application>
  <DocSecurity>0</DocSecurity>
  <Lines>61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Rauh</dc:creator>
  <cp:lastModifiedBy>Daniela Rauh</cp:lastModifiedBy>
  <cp:revision>2</cp:revision>
  <cp:lastPrinted>2025-02-17T08:08:00Z</cp:lastPrinted>
  <dcterms:created xsi:type="dcterms:W3CDTF">2026-09-02T06:25:00Z</dcterms:created>
  <dcterms:modified xsi:type="dcterms:W3CDTF">2026-09-02T06:25:00Z</dcterms:modified>
</cp:coreProperties>
</file>